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AC2E69">
        <w:rPr>
          <w:u w:val="single"/>
        </w:rPr>
        <w:t>AP United States Government &amp; Politics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AC2E69">
        <w:rPr>
          <w:u w:val="single"/>
        </w:rPr>
        <w:t>10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A26EE0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BD4960">
              <w:rPr>
                <w:b/>
              </w:rPr>
              <w:t xml:space="preserve"> </w:t>
            </w:r>
            <w:r w:rsidR="00A26EE0">
              <w:t>Public Policy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A26EE0">
              <w:t>5</w:t>
            </w:r>
            <w:r w:rsidR="00553DE4">
              <w:t xml:space="preserve"> Days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EC12F5" w:rsidRDefault="002F1426" w:rsidP="00ED4562">
            <w:pPr>
              <w:spacing w:after="2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BE53BF"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="00430277" w:rsidRPr="00C06C8A">
              <w:t xml:space="preserve"> </w:t>
            </w:r>
            <w:r w:rsidR="00EC12F5" w:rsidRPr="00C41F7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EC12F5" w:rsidRPr="00C41F7B" w:rsidRDefault="00EC12F5" w:rsidP="00ED4562">
            <w:pPr>
              <w:spacing w:after="2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1F7B">
              <w:rPr>
                <w:rFonts w:ascii="Times New Roman" w:eastAsia="Times New Roman" w:hAnsi="Times New Roman" w:cs="Times New Roman"/>
                <w:sz w:val="24"/>
                <w:szCs w:val="24"/>
              </w:rPr>
              <w:t>What is the purpose of the public policy process?</w:t>
            </w:r>
          </w:p>
          <w:p w:rsidR="00EC12F5" w:rsidRPr="00C41F7B" w:rsidRDefault="00EC12F5" w:rsidP="00ED4562">
            <w:pPr>
              <w:spacing w:after="2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1F7B">
              <w:rPr>
                <w:rFonts w:ascii="Times New Roman" w:eastAsia="Times New Roman" w:hAnsi="Times New Roman" w:cs="Times New Roman"/>
                <w:sz w:val="24"/>
                <w:szCs w:val="24"/>
              </w:rPr>
              <w:t>Has the expansion of social policy effectively addresse</w:t>
            </w:r>
            <w:r>
              <w:rPr>
                <w:rFonts w:eastAsia="Times New Roman"/>
              </w:rPr>
              <w:t xml:space="preserve">d the growing needs of American </w:t>
            </w:r>
            <w:r w:rsidRPr="00C41F7B">
              <w:rPr>
                <w:rFonts w:ascii="Times New Roman" w:eastAsia="Times New Roman" w:hAnsi="Times New Roman" w:cs="Times New Roman"/>
                <w:sz w:val="24"/>
                <w:szCs w:val="24"/>
              </w:rPr>
              <w:t>citizens? How has social policy changed since its inception in the 1930’s?</w:t>
            </w:r>
          </w:p>
          <w:p w:rsidR="00EC12F5" w:rsidRPr="00C41F7B" w:rsidRDefault="00EC12F5" w:rsidP="00ED4562">
            <w:pPr>
              <w:spacing w:after="2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1F7B">
              <w:rPr>
                <w:rFonts w:ascii="Times New Roman" w:eastAsia="Times New Roman" w:hAnsi="Times New Roman" w:cs="Times New Roman"/>
                <w:sz w:val="24"/>
                <w:szCs w:val="24"/>
              </w:rPr>
              <w:t>How does the government develop, implement and evaluate public policy?</w:t>
            </w:r>
          </w:p>
          <w:p w:rsidR="00EC12F5" w:rsidRPr="00C41F7B" w:rsidRDefault="00EC12F5" w:rsidP="00ED4562">
            <w:pPr>
              <w:spacing w:after="2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1F7B">
              <w:rPr>
                <w:rFonts w:ascii="Times New Roman" w:eastAsia="Times New Roman" w:hAnsi="Times New Roman" w:cs="Times New Roman"/>
                <w:sz w:val="24"/>
                <w:szCs w:val="24"/>
              </w:rPr>
              <w:t>What do you think the government’s role should be in the economy?</w:t>
            </w:r>
          </w:p>
          <w:p w:rsidR="00EC12F5" w:rsidRPr="00C41F7B" w:rsidRDefault="00EC12F5" w:rsidP="00ED4562">
            <w:pPr>
              <w:spacing w:after="2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1F7B">
              <w:rPr>
                <w:rFonts w:ascii="Times New Roman" w:eastAsia="Times New Roman" w:hAnsi="Times New Roman" w:cs="Times New Roman"/>
                <w:sz w:val="24"/>
                <w:szCs w:val="24"/>
              </w:rPr>
              <w:t>How do independent regulatory agencies work to ensu</w:t>
            </w:r>
            <w:r>
              <w:rPr>
                <w:rFonts w:eastAsia="Times New Roman"/>
              </w:rPr>
              <w:t xml:space="preserve">re economic prosperity and fair </w:t>
            </w:r>
            <w:r w:rsidRPr="00C41F7B">
              <w:rPr>
                <w:rFonts w:ascii="Times New Roman" w:eastAsia="Times New Roman" w:hAnsi="Times New Roman" w:cs="Times New Roman"/>
                <w:sz w:val="24"/>
                <w:szCs w:val="24"/>
              </w:rPr>
              <w:t>business practices?</w:t>
            </w:r>
          </w:p>
          <w:p w:rsidR="00EC12F5" w:rsidRPr="00C41F7B" w:rsidRDefault="00EC12F5" w:rsidP="00ED4562">
            <w:pPr>
              <w:spacing w:after="2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1F7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How does the federal government utilize fiscal and monetary policy </w:t>
            </w:r>
            <w:proofErr w:type="gramStart"/>
            <w:r w:rsidRPr="00C41F7B">
              <w:rPr>
                <w:rFonts w:ascii="Times New Roman" w:eastAsia="Times New Roman" w:hAnsi="Times New Roman" w:cs="Times New Roman"/>
                <w:sz w:val="24"/>
                <w:szCs w:val="24"/>
              </w:rPr>
              <w:t>to effectively manage</w:t>
            </w:r>
            <w:proofErr w:type="gramEnd"/>
            <w:r w:rsidRPr="00C41F7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the US economy? Should the government take an active role in the economy or should they embrace laissez faire economic principals?</w:t>
            </w:r>
          </w:p>
          <w:p w:rsidR="00EC12F5" w:rsidRPr="00C41F7B" w:rsidRDefault="00EC12F5" w:rsidP="00ED4562">
            <w:pPr>
              <w:spacing w:after="2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1F7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What is the benefit and consequence of deficit spending and how </w:t>
            </w:r>
            <w:proofErr w:type="gramStart"/>
            <w:r w:rsidRPr="00C41F7B">
              <w:rPr>
                <w:rFonts w:ascii="Times New Roman" w:eastAsia="Times New Roman" w:hAnsi="Times New Roman" w:cs="Times New Roman"/>
                <w:sz w:val="24"/>
                <w:szCs w:val="24"/>
              </w:rPr>
              <w:t>will the national debt be managed</w:t>
            </w:r>
            <w:proofErr w:type="gramEnd"/>
            <w:r w:rsidRPr="00C41F7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in the future?</w:t>
            </w:r>
          </w:p>
          <w:p w:rsidR="00EC12F5" w:rsidRPr="00C41F7B" w:rsidRDefault="00EC12F5" w:rsidP="00ED4562">
            <w:pPr>
              <w:spacing w:after="2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1F7B">
              <w:rPr>
                <w:rFonts w:ascii="Times New Roman" w:eastAsia="Times New Roman" w:hAnsi="Times New Roman" w:cs="Times New Roman"/>
                <w:sz w:val="24"/>
                <w:szCs w:val="24"/>
              </w:rPr>
              <w:t>Since WWII, how has the United States, the hegemonic world power, utilized foreign policy to promote its own interests in the international community?</w:t>
            </w:r>
          </w:p>
          <w:p w:rsidR="00EC12F5" w:rsidRPr="00C41F7B" w:rsidRDefault="00EC12F5" w:rsidP="00ED4562">
            <w:pPr>
              <w:spacing w:after="2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1F7B">
              <w:rPr>
                <w:rFonts w:ascii="Times New Roman" w:eastAsia="Times New Roman" w:hAnsi="Times New Roman" w:cs="Times New Roman"/>
                <w:sz w:val="24"/>
                <w:szCs w:val="24"/>
              </w:rPr>
              <w:t>Throughout American History, why has the United States oscillated from a policy of isolationism to interventionism?</w:t>
            </w:r>
          </w:p>
          <w:p w:rsidR="00EC12F5" w:rsidRPr="00C41F7B" w:rsidRDefault="00EC12F5" w:rsidP="00ED4562">
            <w:pPr>
              <w:spacing w:after="2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1F7B">
              <w:rPr>
                <w:rFonts w:ascii="Times New Roman" w:eastAsia="Times New Roman" w:hAnsi="Times New Roman" w:cs="Times New Roman"/>
                <w:sz w:val="24"/>
                <w:szCs w:val="24"/>
              </w:rPr>
              <w:t>Were the founding fathers correct in warning against foreign entanglements and alliances?</w:t>
            </w:r>
          </w:p>
          <w:p w:rsidR="00EC12F5" w:rsidRPr="00C41F7B" w:rsidRDefault="00EC12F5" w:rsidP="00ED45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  <w:r w:rsidRPr="00C41F7B">
              <w:rPr>
                <w:rFonts w:ascii="Times New Roman" w:eastAsia="Times New Roman" w:hAnsi="Times New Roman" w:cs="Times New Roman"/>
                <w:sz w:val="24"/>
                <w:szCs w:val="24"/>
              </w:rPr>
              <w:t>Who are the key figures in formulating foreign policy and what legislative or executive powers allow the United States to build economic and military relationships with the global community?</w:t>
            </w:r>
          </w:p>
          <w:p w:rsidR="00B149C5" w:rsidRDefault="00B149C5" w:rsidP="00D97955"/>
          <w:p w:rsidR="00D97955" w:rsidRDefault="00D97955" w:rsidP="00D9795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BD4960" w:rsidRDefault="001708E1" w:rsidP="00A5565A">
            <w:pPr>
              <w:jc w:val="center"/>
            </w:pPr>
            <w:r>
              <w:t>Economic Policy</w:t>
            </w:r>
          </w:p>
          <w:p w:rsidR="001708E1" w:rsidRDefault="001708E1" w:rsidP="00A5565A">
            <w:pPr>
              <w:jc w:val="center"/>
            </w:pPr>
            <w:r>
              <w:t>Social Policy</w:t>
            </w:r>
          </w:p>
          <w:p w:rsidR="001708E1" w:rsidRPr="00DE5063" w:rsidRDefault="001708E1" w:rsidP="00A5565A">
            <w:pPr>
              <w:jc w:val="center"/>
            </w:pPr>
            <w:r>
              <w:t>Foreign Policy</w:t>
            </w:r>
          </w:p>
        </w:tc>
        <w:tc>
          <w:tcPr>
            <w:tcW w:w="1890" w:type="dxa"/>
            <w:vAlign w:val="center"/>
          </w:tcPr>
          <w:p w:rsidR="00A73EB8" w:rsidRPr="00A73EB8" w:rsidRDefault="00553DE4" w:rsidP="00A5565A">
            <w:pPr>
              <w:jc w:val="center"/>
            </w:pPr>
            <w:r>
              <w:t>AP College Board</w:t>
            </w:r>
          </w:p>
        </w:tc>
        <w:tc>
          <w:tcPr>
            <w:tcW w:w="3420" w:type="dxa"/>
            <w:vAlign w:val="center"/>
          </w:tcPr>
          <w:p w:rsidR="001708E1" w:rsidRDefault="001708E1" w:rsidP="001708E1">
            <w:r>
              <w:t>Fiscal policy</w:t>
            </w:r>
          </w:p>
          <w:p w:rsidR="001708E1" w:rsidRDefault="001708E1" w:rsidP="001708E1">
            <w:r>
              <w:t>Budget deficit</w:t>
            </w:r>
          </w:p>
          <w:p w:rsidR="001708E1" w:rsidRDefault="001708E1" w:rsidP="001708E1">
            <w:r>
              <w:t>budget surplus</w:t>
            </w:r>
          </w:p>
          <w:p w:rsidR="001708E1" w:rsidRDefault="001708E1" w:rsidP="001708E1">
            <w:r>
              <w:t>Monetary policy</w:t>
            </w:r>
          </w:p>
          <w:p w:rsidR="001708E1" w:rsidRDefault="001708E1" w:rsidP="001708E1">
            <w:r>
              <w:lastRenderedPageBreak/>
              <w:t>Fiscal Year (FY)</w:t>
            </w:r>
          </w:p>
          <w:p w:rsidR="001708E1" w:rsidRDefault="001708E1" w:rsidP="001708E1">
            <w:r>
              <w:t xml:space="preserve">Entitlements </w:t>
            </w:r>
          </w:p>
          <w:p w:rsidR="001708E1" w:rsidRDefault="001708E1" w:rsidP="001708E1">
            <w:r>
              <w:t>Mandatory Spending</w:t>
            </w:r>
          </w:p>
          <w:p w:rsidR="001708E1" w:rsidRDefault="001708E1" w:rsidP="001708E1">
            <w:r>
              <w:t>Discretionary Spending</w:t>
            </w:r>
          </w:p>
          <w:p w:rsidR="001708E1" w:rsidRDefault="001708E1" w:rsidP="001708E1">
            <w:r>
              <w:t>Council of Economic Advisers (CEA)</w:t>
            </w:r>
          </w:p>
          <w:p w:rsidR="001708E1" w:rsidRDefault="001708E1" w:rsidP="001708E1">
            <w:r>
              <w:t>North American Free Trade Agreement (NAFTA)</w:t>
            </w:r>
          </w:p>
          <w:p w:rsidR="00430277" w:rsidRDefault="001708E1" w:rsidP="001708E1">
            <w:r>
              <w:t>Monetarism</w:t>
            </w:r>
          </w:p>
          <w:p w:rsidR="001708E1" w:rsidRDefault="001708E1" w:rsidP="001708E1">
            <w:r>
              <w:t>Milton Friedman</w:t>
            </w:r>
          </w:p>
          <w:p w:rsidR="001708E1" w:rsidRDefault="001708E1" w:rsidP="001708E1">
            <w:r>
              <w:t>Inflation</w:t>
            </w:r>
          </w:p>
          <w:p w:rsidR="001708E1" w:rsidRDefault="001708E1" w:rsidP="001708E1">
            <w:r>
              <w:t>Recession</w:t>
            </w:r>
          </w:p>
          <w:p w:rsidR="001708E1" w:rsidRDefault="001708E1" w:rsidP="001708E1">
            <w:r>
              <w:t>Keynesianism</w:t>
            </w:r>
          </w:p>
          <w:p w:rsidR="001708E1" w:rsidRDefault="001708E1" w:rsidP="001708E1">
            <w:r>
              <w:t>John Maynard Keynes</w:t>
            </w:r>
          </w:p>
          <w:p w:rsidR="001708E1" w:rsidRDefault="001708E1" w:rsidP="001708E1">
            <w:r>
              <w:t>Economic planning</w:t>
            </w:r>
          </w:p>
          <w:p w:rsidR="001708E1" w:rsidRDefault="001708E1" w:rsidP="001708E1">
            <w:r>
              <w:t>Price and wage controls</w:t>
            </w:r>
          </w:p>
          <w:p w:rsidR="001708E1" w:rsidRDefault="001708E1" w:rsidP="001708E1">
            <w:r>
              <w:t>Supply-side theory</w:t>
            </w:r>
          </w:p>
          <w:p w:rsidR="001708E1" w:rsidRDefault="001708E1" w:rsidP="001708E1">
            <w:r>
              <w:t>Reaganomics</w:t>
            </w:r>
          </w:p>
          <w:p w:rsidR="001708E1" w:rsidRDefault="001708E1" w:rsidP="001708E1">
            <w:r>
              <w:t>Adam Smith</w:t>
            </w:r>
          </w:p>
          <w:p w:rsidR="001708E1" w:rsidRDefault="001708E1" w:rsidP="001708E1">
            <w:r>
              <w:t>Federal Reserve</w:t>
            </w:r>
          </w:p>
          <w:p w:rsidR="001708E1" w:rsidRDefault="001708E1" w:rsidP="001708E1">
            <w:r>
              <w:t>Scarcity</w:t>
            </w:r>
          </w:p>
          <w:p w:rsidR="001708E1" w:rsidRDefault="001708E1" w:rsidP="001708E1">
            <w:r>
              <w:t>Substitutability</w:t>
            </w:r>
          </w:p>
          <w:p w:rsidR="001708E1" w:rsidRDefault="001708E1" w:rsidP="001708E1">
            <w:r>
              <w:t>Opportunity costs</w:t>
            </w:r>
          </w:p>
          <w:p w:rsidR="001708E1" w:rsidRDefault="001708E1" w:rsidP="001708E1">
            <w:r>
              <w:t>Debt Ceiling</w:t>
            </w:r>
          </w:p>
          <w:p w:rsidR="001708E1" w:rsidRPr="00A73EB8" w:rsidRDefault="001708E1" w:rsidP="001708E1"/>
        </w:tc>
        <w:tc>
          <w:tcPr>
            <w:tcW w:w="3420" w:type="dxa"/>
            <w:vAlign w:val="center"/>
          </w:tcPr>
          <w:p w:rsidR="004D2F36" w:rsidRDefault="004D2F36" w:rsidP="004D2F36">
            <w:pPr>
              <w:jc w:val="center"/>
            </w:pPr>
            <w:r>
              <w:lastRenderedPageBreak/>
              <w:t xml:space="preserve">Lecture </w:t>
            </w:r>
          </w:p>
          <w:p w:rsidR="004D2F36" w:rsidRDefault="004D2F36" w:rsidP="004D2F36">
            <w:pPr>
              <w:jc w:val="center"/>
            </w:pPr>
            <w:r>
              <w:t xml:space="preserve">Primary and Secondary Source Readings </w:t>
            </w:r>
          </w:p>
          <w:p w:rsidR="004D2F36" w:rsidRDefault="004D2F36" w:rsidP="004D2F36">
            <w:pPr>
              <w:jc w:val="center"/>
            </w:pPr>
            <w:r>
              <w:t xml:space="preserve">Research (JSTOR) </w:t>
            </w:r>
          </w:p>
          <w:p w:rsidR="004D2F36" w:rsidRDefault="004D2F36" w:rsidP="004D2F36">
            <w:pPr>
              <w:jc w:val="center"/>
            </w:pPr>
            <w:r>
              <w:lastRenderedPageBreak/>
              <w:t xml:space="preserve">E-books, ABC-Clio Database </w:t>
            </w:r>
          </w:p>
          <w:p w:rsidR="004D2F36" w:rsidRDefault="004D2F36" w:rsidP="004D2F36">
            <w:pPr>
              <w:jc w:val="center"/>
            </w:pPr>
            <w:r>
              <w:t xml:space="preserve">Government Websites </w:t>
            </w:r>
          </w:p>
          <w:p w:rsidR="004D2F36" w:rsidRDefault="004D2F36" w:rsidP="004D2F36">
            <w:pPr>
              <w:jc w:val="center"/>
            </w:pPr>
            <w:r>
              <w:t xml:space="preserve">Current Events </w:t>
            </w:r>
          </w:p>
          <w:p w:rsidR="00A73EB8" w:rsidRPr="002F1426" w:rsidRDefault="004D2F36" w:rsidP="004D2F36">
            <w:pPr>
              <w:jc w:val="center"/>
              <w:rPr>
                <w:b/>
              </w:rPr>
            </w:pPr>
            <w:r>
              <w:t>Documentaries – Classroom Videos on Demand</w:t>
            </w:r>
          </w:p>
        </w:tc>
        <w:tc>
          <w:tcPr>
            <w:tcW w:w="2880" w:type="dxa"/>
            <w:vAlign w:val="center"/>
          </w:tcPr>
          <w:p w:rsidR="004D2F36" w:rsidRPr="004D2F36" w:rsidRDefault="004D2F36" w:rsidP="004D2F36">
            <w:pPr>
              <w:spacing w:after="120"/>
              <w:jc w:val="center"/>
            </w:pPr>
            <w:r w:rsidRPr="004D2F36">
              <w:lastRenderedPageBreak/>
              <w:t xml:space="preserve">Multiple Choice Exams </w:t>
            </w:r>
          </w:p>
          <w:p w:rsidR="004D2F36" w:rsidRPr="004D2F36" w:rsidRDefault="004D2F36" w:rsidP="004D2F36">
            <w:pPr>
              <w:spacing w:after="120"/>
              <w:jc w:val="center"/>
            </w:pPr>
            <w:r w:rsidRPr="004D2F36">
              <w:t xml:space="preserve">Essay Exams </w:t>
            </w:r>
          </w:p>
          <w:p w:rsidR="004D2F36" w:rsidRPr="004D2F36" w:rsidRDefault="004D2F36" w:rsidP="004D2F36">
            <w:pPr>
              <w:spacing w:after="120"/>
              <w:jc w:val="center"/>
            </w:pPr>
            <w:r w:rsidRPr="004D2F36">
              <w:t xml:space="preserve">Quiz </w:t>
            </w:r>
          </w:p>
          <w:p w:rsidR="004D2F36" w:rsidRPr="004D2F36" w:rsidRDefault="004D2F36" w:rsidP="004D2F36">
            <w:pPr>
              <w:spacing w:after="120"/>
              <w:jc w:val="center"/>
            </w:pPr>
            <w:r w:rsidRPr="004D2F36">
              <w:lastRenderedPageBreak/>
              <w:t xml:space="preserve">Writing Assessments </w:t>
            </w:r>
          </w:p>
          <w:p w:rsidR="004D2F36" w:rsidRPr="004D2F36" w:rsidRDefault="004D2F36" w:rsidP="004D2F36">
            <w:pPr>
              <w:spacing w:after="120"/>
              <w:jc w:val="center"/>
            </w:pPr>
            <w:r w:rsidRPr="004D2F36">
              <w:t xml:space="preserve">Formative Assessments </w:t>
            </w:r>
          </w:p>
          <w:p w:rsidR="004D2F36" w:rsidRPr="004D2F36" w:rsidRDefault="004D2F36" w:rsidP="004D2F36">
            <w:pPr>
              <w:spacing w:after="120"/>
              <w:jc w:val="center"/>
            </w:pPr>
            <w:r w:rsidRPr="004D2F36">
              <w:t>Summative Assessments</w:t>
            </w:r>
          </w:p>
          <w:p w:rsidR="004D2F36" w:rsidRPr="004D2F36" w:rsidRDefault="004D2F36" w:rsidP="004D2F36">
            <w:pPr>
              <w:spacing w:after="120"/>
              <w:jc w:val="center"/>
            </w:pPr>
            <w:r w:rsidRPr="004D2F36">
              <w:t xml:space="preserve">Current Events </w:t>
            </w:r>
          </w:p>
          <w:p w:rsidR="00A73EB8" w:rsidRPr="00DB305D" w:rsidRDefault="004D2F36" w:rsidP="004D2F36">
            <w:pPr>
              <w:spacing w:after="120"/>
              <w:jc w:val="center"/>
              <w:rPr>
                <w:sz w:val="18"/>
              </w:rPr>
            </w:pPr>
            <w:r w:rsidRPr="004D2F36">
              <w:t>Project Base Assessments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p w:rsidR="002717B6" w:rsidRDefault="002717B6" w:rsidP="00990086">
      <w:pPr>
        <w:spacing w:after="0"/>
        <w:rPr>
          <w:sz w:val="4"/>
          <w:szCs w:val="4"/>
        </w:rPr>
      </w:pPr>
    </w:p>
    <w:p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20692"/>
    <w:rsid w:val="001708E1"/>
    <w:rsid w:val="001951E8"/>
    <w:rsid w:val="001E06E5"/>
    <w:rsid w:val="001E1FF2"/>
    <w:rsid w:val="00243906"/>
    <w:rsid w:val="002717B6"/>
    <w:rsid w:val="002F1426"/>
    <w:rsid w:val="002F1966"/>
    <w:rsid w:val="003154BD"/>
    <w:rsid w:val="003A1F67"/>
    <w:rsid w:val="003B764D"/>
    <w:rsid w:val="00430277"/>
    <w:rsid w:val="0047743A"/>
    <w:rsid w:val="004D2F36"/>
    <w:rsid w:val="004D4FCE"/>
    <w:rsid w:val="00553DE4"/>
    <w:rsid w:val="005E38FC"/>
    <w:rsid w:val="00611B54"/>
    <w:rsid w:val="00745FCB"/>
    <w:rsid w:val="007A147C"/>
    <w:rsid w:val="007F0C34"/>
    <w:rsid w:val="0080537B"/>
    <w:rsid w:val="008668B6"/>
    <w:rsid w:val="008902B0"/>
    <w:rsid w:val="00990086"/>
    <w:rsid w:val="009A0FC1"/>
    <w:rsid w:val="00A26EE0"/>
    <w:rsid w:val="00A73EB8"/>
    <w:rsid w:val="00AC2828"/>
    <w:rsid w:val="00AC2E69"/>
    <w:rsid w:val="00AC78D5"/>
    <w:rsid w:val="00B149C5"/>
    <w:rsid w:val="00B477DC"/>
    <w:rsid w:val="00B963EA"/>
    <w:rsid w:val="00BD4960"/>
    <w:rsid w:val="00BE53BF"/>
    <w:rsid w:val="00C94F98"/>
    <w:rsid w:val="00D97955"/>
    <w:rsid w:val="00DB305D"/>
    <w:rsid w:val="00DE5063"/>
    <w:rsid w:val="00EB1212"/>
    <w:rsid w:val="00EC12F5"/>
    <w:rsid w:val="00ED4562"/>
    <w:rsid w:val="00EF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DAEEAC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4C703D-FD63-4F0D-92E4-CAC56CEB2B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1</TotalTime>
  <Pages>2</Pages>
  <Words>371</Words>
  <Characters>2116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Kyper, Geoffrey</cp:lastModifiedBy>
  <cp:revision>4</cp:revision>
  <dcterms:created xsi:type="dcterms:W3CDTF">2017-06-14T18:05:00Z</dcterms:created>
  <dcterms:modified xsi:type="dcterms:W3CDTF">2017-09-22T16:43:00Z</dcterms:modified>
</cp:coreProperties>
</file>