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A97A71">
      <w:pPr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2E69">
        <w:rPr>
          <w:u w:val="single"/>
        </w:rPr>
        <w:t>AP United States Government &amp; Politics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2E69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45FC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45FCB">
              <w:t>Linkage Institutions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3DE4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97A71" w:rsidRDefault="002F1426" w:rsidP="00EE2CED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97A71"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97A71" w:rsidRPr="00C41F7B" w:rsidRDefault="00A97A71" w:rsidP="00EE2CED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do interest groups influence voter opinion, elections and policy development?</w:t>
            </w:r>
          </w:p>
          <w:p w:rsidR="00A97A71" w:rsidRPr="00C41F7B" w:rsidRDefault="00A97A71" w:rsidP="00EE2CED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Are special interest groups a necessary component of the political process or do they create corruption in Washington?</w:t>
            </w:r>
          </w:p>
          <w:p w:rsidR="00A97A71" w:rsidRPr="00C41F7B" w:rsidRDefault="00A97A71" w:rsidP="00EE2CED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How do politicians utilize special interest groups and </w:t>
            </w:r>
            <w:proofErr w:type="gramStart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should their participation in national politics be regulated</w:t>
            </w:r>
            <w:proofErr w:type="gramEnd"/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745FCB" w:rsidP="00A5565A">
            <w:pPr>
              <w:jc w:val="center"/>
            </w:pPr>
            <w:r>
              <w:t>Political Parties</w:t>
            </w:r>
          </w:p>
          <w:p w:rsidR="00745FCB" w:rsidRDefault="00745FCB" w:rsidP="00A5565A">
            <w:pPr>
              <w:jc w:val="center"/>
            </w:pPr>
            <w:r>
              <w:t>Interest Group</w:t>
            </w:r>
          </w:p>
          <w:p w:rsidR="00745FCB" w:rsidRPr="00DE5063" w:rsidRDefault="00745FCB" w:rsidP="00A5565A">
            <w:pPr>
              <w:jc w:val="center"/>
            </w:pPr>
            <w:r>
              <w:t>Mass Media</w:t>
            </w:r>
          </w:p>
        </w:tc>
        <w:tc>
          <w:tcPr>
            <w:tcW w:w="1890" w:type="dxa"/>
            <w:vAlign w:val="center"/>
          </w:tcPr>
          <w:p w:rsidR="00A73EB8" w:rsidRPr="00A73EB8" w:rsidRDefault="00553DE4" w:rsidP="00A5565A">
            <w:pPr>
              <w:jc w:val="center"/>
            </w:pPr>
            <w:r>
              <w:t>AP College Board</w:t>
            </w:r>
          </w:p>
        </w:tc>
        <w:tc>
          <w:tcPr>
            <w:tcW w:w="3420" w:type="dxa"/>
            <w:vAlign w:val="center"/>
          </w:tcPr>
          <w:p w:rsidR="003B764D" w:rsidRDefault="003B764D" w:rsidP="00A97A71">
            <w:r>
              <w:t>Political Parties</w:t>
            </w:r>
          </w:p>
          <w:p w:rsidR="003B764D" w:rsidRDefault="003B764D" w:rsidP="00A97A71">
            <w:r>
              <w:t>•</w:t>
            </w:r>
            <w:r>
              <w:tab/>
              <w:t>Realigning period</w:t>
            </w:r>
          </w:p>
          <w:p w:rsidR="003B764D" w:rsidRDefault="003B764D" w:rsidP="00A97A71">
            <w:r>
              <w:t>•</w:t>
            </w:r>
            <w:r>
              <w:tab/>
              <w:t>Party decline</w:t>
            </w:r>
          </w:p>
          <w:p w:rsidR="003B764D" w:rsidRDefault="003B764D" w:rsidP="00A97A71">
            <w:r>
              <w:t>•</w:t>
            </w:r>
            <w:r>
              <w:tab/>
              <w:t>Divided government</w:t>
            </w:r>
          </w:p>
          <w:p w:rsidR="003B764D" w:rsidRDefault="003B764D" w:rsidP="00A97A71">
            <w:r>
              <w:t>•</w:t>
            </w:r>
            <w:r>
              <w:tab/>
              <w:t>Faction</w:t>
            </w:r>
          </w:p>
          <w:p w:rsidR="003B764D" w:rsidRDefault="003B764D" w:rsidP="00A97A71">
            <w:r>
              <w:t>•</w:t>
            </w:r>
            <w:r>
              <w:tab/>
              <w:t>Grass-roots organization</w:t>
            </w:r>
          </w:p>
          <w:p w:rsidR="003B764D" w:rsidRDefault="003B764D" w:rsidP="00A97A71">
            <w:r>
              <w:t>•</w:t>
            </w:r>
            <w:r>
              <w:tab/>
              <w:t>Plurality</w:t>
            </w:r>
          </w:p>
          <w:p w:rsidR="003B764D" w:rsidRDefault="003B764D" w:rsidP="00A97A71">
            <w:r>
              <w:t>•</w:t>
            </w:r>
            <w:r>
              <w:tab/>
              <w:t>Linkage institution</w:t>
            </w:r>
          </w:p>
          <w:p w:rsidR="003B764D" w:rsidRDefault="003B764D" w:rsidP="00A97A71">
            <w:r>
              <w:t>•</w:t>
            </w:r>
            <w:r>
              <w:tab/>
              <w:t>Political efficacy</w:t>
            </w:r>
          </w:p>
          <w:p w:rsidR="00A97A71" w:rsidRDefault="003B764D" w:rsidP="00A97A71">
            <w:r>
              <w:t>•</w:t>
            </w:r>
            <w:r>
              <w:tab/>
              <w:t xml:space="preserve">Proportional </w:t>
            </w:r>
          </w:p>
          <w:p w:rsidR="003B764D" w:rsidRDefault="00A97A71" w:rsidP="00A97A71">
            <w:r>
              <w:t xml:space="preserve">                </w:t>
            </w:r>
            <w:r w:rsidR="003B764D">
              <w:t>representation</w:t>
            </w:r>
          </w:p>
          <w:p w:rsidR="00A97A71" w:rsidRDefault="003B764D" w:rsidP="00A97A71">
            <w:r>
              <w:t>•</w:t>
            </w:r>
            <w:r>
              <w:tab/>
              <w:t xml:space="preserve">Winner-take-all electoral </w:t>
            </w:r>
          </w:p>
          <w:p w:rsidR="003B764D" w:rsidRDefault="00A97A71" w:rsidP="00A97A71">
            <w:r>
              <w:t xml:space="preserve">                </w:t>
            </w:r>
            <w:r w:rsidR="003B764D">
              <w:t>system</w:t>
            </w:r>
          </w:p>
          <w:p w:rsidR="003B764D" w:rsidRDefault="003B764D" w:rsidP="00A97A71">
            <w:r>
              <w:t>•</w:t>
            </w:r>
            <w:r>
              <w:tab/>
              <w:t>Split-ticket voting</w:t>
            </w:r>
          </w:p>
          <w:p w:rsidR="003B764D" w:rsidRDefault="003B764D" w:rsidP="00A97A71">
            <w:r>
              <w:t>•</w:t>
            </w:r>
            <w:r>
              <w:tab/>
              <w:t>Straight-ticket voting</w:t>
            </w:r>
          </w:p>
          <w:p w:rsidR="003B764D" w:rsidRDefault="003B764D" w:rsidP="00A97A71">
            <w:r>
              <w:t>•</w:t>
            </w:r>
            <w:r>
              <w:tab/>
              <w:t>Party platform</w:t>
            </w:r>
          </w:p>
          <w:p w:rsidR="003B764D" w:rsidRDefault="003B764D" w:rsidP="00A97A71">
            <w:r>
              <w:t>•</w:t>
            </w:r>
            <w:r>
              <w:tab/>
              <w:t>Patronage</w:t>
            </w:r>
          </w:p>
          <w:p w:rsidR="003B764D" w:rsidRDefault="003B764D" w:rsidP="00A97A71">
            <w:r>
              <w:t>•</w:t>
            </w:r>
            <w:r>
              <w:tab/>
              <w:t>Third (Minor) party</w:t>
            </w:r>
          </w:p>
          <w:p w:rsidR="003B764D" w:rsidRDefault="003B764D" w:rsidP="00A97A71">
            <w:r>
              <w:t>•</w:t>
            </w:r>
            <w:r>
              <w:tab/>
              <w:t>Independent</w:t>
            </w:r>
          </w:p>
          <w:p w:rsidR="003B764D" w:rsidRDefault="003B764D" w:rsidP="00A97A71">
            <w:r>
              <w:t>•</w:t>
            </w:r>
            <w:r>
              <w:tab/>
              <w:t>National Committee</w:t>
            </w:r>
          </w:p>
          <w:p w:rsidR="00A97A71" w:rsidRDefault="003B764D" w:rsidP="00A97A71">
            <w:r>
              <w:t>•</w:t>
            </w:r>
            <w:r>
              <w:tab/>
              <w:t xml:space="preserve">Congressional campaign </w:t>
            </w:r>
          </w:p>
          <w:p w:rsidR="003B764D" w:rsidRDefault="00A97A71" w:rsidP="00A97A71">
            <w:r>
              <w:t xml:space="preserve">               </w:t>
            </w:r>
            <w:r w:rsidR="003B764D">
              <w:t>committee</w:t>
            </w:r>
          </w:p>
          <w:p w:rsidR="003B764D" w:rsidRDefault="003B764D" w:rsidP="00A97A71">
            <w:r>
              <w:lastRenderedPageBreak/>
              <w:t>•</w:t>
            </w:r>
            <w:r>
              <w:tab/>
              <w:t>National chairman</w:t>
            </w:r>
          </w:p>
          <w:p w:rsidR="003B764D" w:rsidRDefault="003B764D" w:rsidP="00A97A71">
            <w:r>
              <w:t>•</w:t>
            </w:r>
            <w:r>
              <w:tab/>
              <w:t>Political machine</w:t>
            </w:r>
          </w:p>
          <w:p w:rsidR="003B764D" w:rsidRDefault="003B764D" w:rsidP="00A97A71">
            <w:r>
              <w:t>•</w:t>
            </w:r>
            <w:r>
              <w:tab/>
              <w:t>Two-party system</w:t>
            </w:r>
          </w:p>
          <w:p w:rsidR="003B764D" w:rsidRDefault="003B764D" w:rsidP="00A97A71">
            <w:r>
              <w:t>•</w:t>
            </w:r>
            <w:r>
              <w:tab/>
              <w:t>Plurality system</w:t>
            </w:r>
          </w:p>
          <w:p w:rsidR="003B764D" w:rsidRDefault="003B764D" w:rsidP="00A97A71">
            <w:r>
              <w:t>•</w:t>
            </w:r>
            <w:r>
              <w:tab/>
              <w:t>Caucus</w:t>
            </w:r>
          </w:p>
          <w:p w:rsidR="003B764D" w:rsidRDefault="003B764D" w:rsidP="00A97A71"/>
          <w:p w:rsidR="003B764D" w:rsidRDefault="003B764D" w:rsidP="00A97A71">
            <w:r>
              <w:t>Interest Groups</w:t>
            </w:r>
          </w:p>
          <w:p w:rsidR="003B764D" w:rsidRDefault="003B764D" w:rsidP="00A97A71">
            <w:r>
              <w:t>•</w:t>
            </w:r>
            <w:r>
              <w:tab/>
              <w:t>Interest group</w:t>
            </w:r>
          </w:p>
          <w:p w:rsidR="003B764D" w:rsidRDefault="003B764D" w:rsidP="00A97A71">
            <w:r>
              <w:t>•</w:t>
            </w:r>
            <w:r>
              <w:tab/>
              <w:t>Lobbying</w:t>
            </w:r>
          </w:p>
          <w:p w:rsidR="003B764D" w:rsidRDefault="003B764D" w:rsidP="00A97A71">
            <w:r>
              <w:t>•</w:t>
            </w:r>
            <w:r>
              <w:tab/>
              <w:t>Amicus curiae</w:t>
            </w:r>
          </w:p>
          <w:p w:rsidR="003B764D" w:rsidRDefault="003B764D" w:rsidP="00A97A71">
            <w:r>
              <w:t>•</w:t>
            </w:r>
            <w:r>
              <w:tab/>
              <w:t>Electioneering</w:t>
            </w:r>
          </w:p>
          <w:p w:rsidR="003B764D" w:rsidRDefault="003B764D" w:rsidP="00A97A71">
            <w:r>
              <w:t>•</w:t>
            </w:r>
            <w:r>
              <w:tab/>
              <w:t>Elitist theory</w:t>
            </w:r>
          </w:p>
          <w:p w:rsidR="003B764D" w:rsidRDefault="003B764D" w:rsidP="00A97A71">
            <w:r>
              <w:t>•</w:t>
            </w:r>
            <w:r>
              <w:tab/>
              <w:t>Pluralist theory</w:t>
            </w:r>
          </w:p>
          <w:p w:rsidR="003B764D" w:rsidRDefault="003B764D" w:rsidP="00A97A71">
            <w:r>
              <w:t>•</w:t>
            </w:r>
            <w:r>
              <w:tab/>
            </w:r>
            <w:proofErr w:type="spellStart"/>
            <w:r>
              <w:t>Hyperpluralist</w:t>
            </w:r>
            <w:proofErr w:type="spellEnd"/>
            <w:r>
              <w:t xml:space="preserve"> theory</w:t>
            </w:r>
          </w:p>
          <w:p w:rsidR="003B764D" w:rsidRDefault="003B764D" w:rsidP="00A97A71">
            <w:r>
              <w:t>•</w:t>
            </w:r>
            <w:r>
              <w:tab/>
              <w:t>Revolving door</w:t>
            </w:r>
          </w:p>
          <w:p w:rsidR="003B764D" w:rsidRDefault="003B764D" w:rsidP="00A97A71">
            <w:r>
              <w:t>•</w:t>
            </w:r>
            <w:r>
              <w:tab/>
              <w:t>Ideological interest group</w:t>
            </w:r>
          </w:p>
          <w:p w:rsidR="003B764D" w:rsidRDefault="003B764D" w:rsidP="00A97A71">
            <w:r>
              <w:t>•</w:t>
            </w:r>
            <w:r>
              <w:tab/>
              <w:t>Public-interest lobby</w:t>
            </w:r>
          </w:p>
          <w:p w:rsidR="003B764D" w:rsidRDefault="003B764D" w:rsidP="00A97A71">
            <w:r>
              <w:t>•</w:t>
            </w:r>
            <w:r>
              <w:tab/>
              <w:t>Social movement</w:t>
            </w:r>
          </w:p>
          <w:p w:rsidR="003B764D" w:rsidRDefault="003B764D" w:rsidP="00A97A71">
            <w:r>
              <w:t>•</w:t>
            </w:r>
            <w:r>
              <w:tab/>
              <w:t>Direct mail</w:t>
            </w:r>
          </w:p>
          <w:p w:rsidR="003B764D" w:rsidRDefault="003B764D" w:rsidP="00A97A71">
            <w:r>
              <w:t>•</w:t>
            </w:r>
            <w:r>
              <w:tab/>
              <w:t>Ratings game</w:t>
            </w:r>
          </w:p>
          <w:p w:rsidR="00A97A71" w:rsidRDefault="003B764D" w:rsidP="00A97A71">
            <w:r>
              <w:t>•</w:t>
            </w:r>
            <w:r>
              <w:tab/>
              <w:t>Free rider</w:t>
            </w:r>
            <w:r>
              <w:tab/>
            </w:r>
          </w:p>
          <w:p w:rsidR="00A97A71" w:rsidRDefault="00A97A71" w:rsidP="00A97A71">
            <w:r>
              <w:t xml:space="preserve">               </w:t>
            </w:r>
            <w:r w:rsidR="003B764D">
              <w:t>The Media</w:t>
            </w:r>
            <w:r>
              <w:t xml:space="preserve"> </w:t>
            </w:r>
            <w:r w:rsidR="003B764D">
              <w:t xml:space="preserve">Agenda setting </w:t>
            </w:r>
            <w:r>
              <w:t xml:space="preserve">       </w:t>
            </w:r>
          </w:p>
          <w:p w:rsidR="003B764D" w:rsidRDefault="00A97A71" w:rsidP="00A97A71">
            <w:r>
              <w:t xml:space="preserve">               </w:t>
            </w:r>
            <w:r w:rsidR="003B764D">
              <w:t>(Gatekeeper)</w:t>
            </w:r>
          </w:p>
          <w:p w:rsidR="003B764D" w:rsidRDefault="003B764D" w:rsidP="00A97A71">
            <w:r>
              <w:t>•</w:t>
            </w:r>
            <w:r>
              <w:tab/>
              <w:t>Scorekeeper</w:t>
            </w:r>
          </w:p>
          <w:p w:rsidR="003B764D" w:rsidRDefault="003B764D" w:rsidP="00A97A71">
            <w:r>
              <w:t>•</w:t>
            </w:r>
            <w:r>
              <w:tab/>
              <w:t>Watchdog</w:t>
            </w:r>
          </w:p>
          <w:p w:rsidR="003B764D" w:rsidRDefault="003B764D" w:rsidP="00A97A71">
            <w:r>
              <w:t>•</w:t>
            </w:r>
            <w:r>
              <w:tab/>
              <w:t>Blogs</w:t>
            </w:r>
          </w:p>
          <w:p w:rsidR="003B764D" w:rsidRDefault="003B764D" w:rsidP="00A97A71">
            <w:r>
              <w:t>•</w:t>
            </w:r>
            <w:r>
              <w:tab/>
              <w:t>“Fourth Estate”</w:t>
            </w:r>
          </w:p>
          <w:p w:rsidR="003B764D" w:rsidRDefault="003B764D" w:rsidP="00A97A71">
            <w:r>
              <w:t>•</w:t>
            </w:r>
            <w:r>
              <w:tab/>
              <w:t>“Fourth Branch”</w:t>
            </w:r>
          </w:p>
          <w:p w:rsidR="003B764D" w:rsidRDefault="003B764D" w:rsidP="00A97A71">
            <w:r>
              <w:t>•</w:t>
            </w:r>
            <w:r>
              <w:tab/>
              <w:t>Spin doctor</w:t>
            </w:r>
          </w:p>
          <w:p w:rsidR="00A97A71" w:rsidRDefault="003B764D" w:rsidP="00A97A71">
            <w:r>
              <w:t>•</w:t>
            </w:r>
            <w:r>
              <w:tab/>
              <w:t xml:space="preserve">White House Press </w:t>
            </w:r>
          </w:p>
          <w:p w:rsidR="003B764D" w:rsidRDefault="00A97A71" w:rsidP="00A97A71">
            <w:r>
              <w:t xml:space="preserve">               </w:t>
            </w:r>
            <w:r w:rsidR="003B764D">
              <w:t>secretary</w:t>
            </w:r>
          </w:p>
          <w:p w:rsidR="003B764D" w:rsidRDefault="003B764D" w:rsidP="00A97A71">
            <w:r>
              <w:t>•</w:t>
            </w:r>
            <w:r>
              <w:tab/>
              <w:t>White House Press Corps</w:t>
            </w:r>
          </w:p>
          <w:p w:rsidR="00A97A71" w:rsidRDefault="003B764D" w:rsidP="00A97A71">
            <w:r>
              <w:t>•</w:t>
            </w:r>
            <w:r>
              <w:tab/>
              <w:t xml:space="preserve">Telecommunications Act of </w:t>
            </w:r>
          </w:p>
          <w:p w:rsidR="003B764D" w:rsidRDefault="00A97A71" w:rsidP="00A97A71">
            <w:r>
              <w:t xml:space="preserve">               </w:t>
            </w:r>
            <w:r w:rsidR="003B764D">
              <w:t>1996</w:t>
            </w:r>
          </w:p>
          <w:p w:rsidR="003B764D" w:rsidRDefault="003B764D" w:rsidP="00A97A71">
            <w:r>
              <w:t>•</w:t>
            </w:r>
            <w:r>
              <w:tab/>
              <w:t>Prior restraint</w:t>
            </w:r>
          </w:p>
          <w:p w:rsidR="003B764D" w:rsidRDefault="003B764D" w:rsidP="00A97A71">
            <w:r>
              <w:t>•</w:t>
            </w:r>
            <w:r>
              <w:tab/>
              <w:t>Near v. Minnesota (1931)</w:t>
            </w:r>
          </w:p>
          <w:p w:rsidR="00A97A71" w:rsidRDefault="003B764D" w:rsidP="00A97A71">
            <w:r>
              <w:t>•</w:t>
            </w:r>
            <w:r>
              <w:tab/>
              <w:t xml:space="preserve">Federal Communications </w:t>
            </w:r>
          </w:p>
          <w:p w:rsidR="003B764D" w:rsidRDefault="00A97A71" w:rsidP="00A97A71">
            <w:r>
              <w:t xml:space="preserve">               </w:t>
            </w:r>
            <w:r w:rsidR="003B764D">
              <w:t>Commission</w:t>
            </w:r>
          </w:p>
          <w:p w:rsidR="003B764D" w:rsidRDefault="003B764D" w:rsidP="00A97A71">
            <w:r>
              <w:t>•</w:t>
            </w:r>
            <w:r>
              <w:tab/>
              <w:t>Sound bites</w:t>
            </w:r>
          </w:p>
          <w:p w:rsidR="003B764D" w:rsidRDefault="003B764D" w:rsidP="00A97A71">
            <w:r>
              <w:t>•</w:t>
            </w:r>
            <w:r>
              <w:tab/>
              <w:t>Equal time rule</w:t>
            </w:r>
          </w:p>
          <w:p w:rsidR="003B764D" w:rsidRDefault="003B764D" w:rsidP="00A97A71">
            <w:r>
              <w:t>•</w:t>
            </w:r>
            <w:r>
              <w:tab/>
              <w:t>Trial Balloon</w:t>
            </w:r>
          </w:p>
          <w:p w:rsidR="003B764D" w:rsidRDefault="003B764D" w:rsidP="003B764D">
            <w:r>
              <w:lastRenderedPageBreak/>
              <w:t>•</w:t>
            </w:r>
            <w:r>
              <w:tab/>
              <w:t>Loaded language</w:t>
            </w:r>
          </w:p>
          <w:p w:rsidR="003B764D" w:rsidRDefault="003B764D" w:rsidP="003B764D">
            <w:r>
              <w:t>•</w:t>
            </w:r>
            <w:r>
              <w:tab/>
              <w:t>Routine stories</w:t>
            </w:r>
          </w:p>
          <w:p w:rsidR="003B764D" w:rsidRDefault="003B764D" w:rsidP="003B764D">
            <w:r>
              <w:t>•</w:t>
            </w:r>
            <w:r>
              <w:tab/>
              <w:t>Feature stories</w:t>
            </w:r>
          </w:p>
          <w:p w:rsidR="003B764D" w:rsidRDefault="003B764D" w:rsidP="003B764D">
            <w:r>
              <w:t>•</w:t>
            </w:r>
            <w:r>
              <w:tab/>
              <w:t>Insider stories</w:t>
            </w:r>
          </w:p>
          <w:p w:rsidR="003B764D" w:rsidRDefault="003B764D" w:rsidP="003B764D">
            <w:r>
              <w:t>•</w:t>
            </w:r>
            <w:r>
              <w:tab/>
              <w:t>Selective attention</w:t>
            </w:r>
          </w:p>
          <w:p w:rsidR="003B764D" w:rsidRDefault="003B764D" w:rsidP="003B764D">
            <w:r>
              <w:t>•</w:t>
            </w:r>
            <w:r>
              <w:tab/>
              <w:t>Adversarial press</w:t>
            </w:r>
          </w:p>
          <w:p w:rsidR="003B764D" w:rsidRDefault="003B764D" w:rsidP="003B764D">
            <w:r>
              <w:t>•</w:t>
            </w:r>
            <w:r>
              <w:tab/>
              <w:t>Fairness Doctrine</w:t>
            </w:r>
          </w:p>
          <w:p w:rsidR="003B764D" w:rsidRDefault="003B764D" w:rsidP="003B764D">
            <w:r>
              <w:t>•</w:t>
            </w:r>
            <w:r>
              <w:tab/>
              <w:t>Fact Checkers</w:t>
            </w:r>
          </w:p>
          <w:p w:rsidR="003B764D" w:rsidRDefault="003B764D" w:rsidP="003B764D">
            <w:r>
              <w:t>•</w:t>
            </w:r>
            <w:r>
              <w:tab/>
              <w:t>Broadcasting</w:t>
            </w:r>
          </w:p>
          <w:p w:rsidR="00430277" w:rsidRPr="00A73EB8" w:rsidRDefault="003B764D" w:rsidP="003B764D">
            <w:r>
              <w:t>•</w:t>
            </w:r>
            <w:r>
              <w:tab/>
              <w:t>Narrowcasting</w:t>
            </w:r>
          </w:p>
        </w:tc>
        <w:tc>
          <w:tcPr>
            <w:tcW w:w="3420" w:type="dxa"/>
            <w:vAlign w:val="center"/>
          </w:tcPr>
          <w:p w:rsidR="004D2F36" w:rsidRDefault="004D2F36" w:rsidP="004D2F36">
            <w:pPr>
              <w:jc w:val="center"/>
            </w:pPr>
            <w:r>
              <w:lastRenderedPageBreak/>
              <w:t xml:space="preserve">Lecture </w:t>
            </w:r>
          </w:p>
          <w:p w:rsidR="004D2F36" w:rsidRDefault="004D2F36" w:rsidP="004D2F36">
            <w:pPr>
              <w:jc w:val="center"/>
            </w:pPr>
            <w:r>
              <w:t xml:space="preserve">Primary and Secondary Source Readings </w:t>
            </w:r>
          </w:p>
          <w:p w:rsidR="004D2F36" w:rsidRDefault="004D2F36" w:rsidP="004D2F36">
            <w:pPr>
              <w:jc w:val="center"/>
            </w:pPr>
            <w:r>
              <w:t xml:space="preserve">Research (JSTOR) </w:t>
            </w:r>
          </w:p>
          <w:p w:rsidR="004D2F36" w:rsidRDefault="004D2F36" w:rsidP="004D2F36">
            <w:pPr>
              <w:jc w:val="center"/>
            </w:pPr>
            <w:r>
              <w:t xml:space="preserve">E-books, ABC-Clio Database </w:t>
            </w:r>
          </w:p>
          <w:p w:rsidR="004D2F36" w:rsidRDefault="004D2F36" w:rsidP="004D2F36">
            <w:pPr>
              <w:jc w:val="center"/>
            </w:pPr>
            <w:r>
              <w:t xml:space="preserve">Government Websites </w:t>
            </w:r>
          </w:p>
          <w:p w:rsidR="004D2F36" w:rsidRDefault="004D2F36" w:rsidP="004D2F36">
            <w:pPr>
              <w:jc w:val="center"/>
            </w:pPr>
            <w:r>
              <w:t xml:space="preserve">Current Events </w:t>
            </w:r>
          </w:p>
          <w:p w:rsidR="00A73EB8" w:rsidRPr="002F1426" w:rsidRDefault="004D2F36" w:rsidP="004D2F36">
            <w:pPr>
              <w:jc w:val="center"/>
              <w:rPr>
                <w:b/>
              </w:rPr>
            </w:pPr>
            <w:r>
              <w:t>Documentaries – Classroom Videos on Demand</w:t>
            </w:r>
          </w:p>
        </w:tc>
        <w:tc>
          <w:tcPr>
            <w:tcW w:w="2880" w:type="dxa"/>
            <w:vAlign w:val="center"/>
          </w:tcPr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Multiple Choice Exams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Essay Exams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Quiz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Writing Assessments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Formative Assessments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>Summative Assessments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Current Events </w:t>
            </w:r>
          </w:p>
          <w:p w:rsidR="00A73EB8" w:rsidRPr="00DB305D" w:rsidRDefault="004D2F36" w:rsidP="004D2F36">
            <w:pPr>
              <w:spacing w:after="120"/>
              <w:jc w:val="center"/>
              <w:rPr>
                <w:sz w:val="18"/>
              </w:rPr>
            </w:pPr>
            <w:r w:rsidRPr="004D2F36"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B764D"/>
    <w:rsid w:val="00430277"/>
    <w:rsid w:val="0047743A"/>
    <w:rsid w:val="004D2F36"/>
    <w:rsid w:val="004D4FCE"/>
    <w:rsid w:val="00553DE4"/>
    <w:rsid w:val="005E38FC"/>
    <w:rsid w:val="00611B54"/>
    <w:rsid w:val="00745FCB"/>
    <w:rsid w:val="007A147C"/>
    <w:rsid w:val="007F0C34"/>
    <w:rsid w:val="0080537B"/>
    <w:rsid w:val="008668B6"/>
    <w:rsid w:val="008902B0"/>
    <w:rsid w:val="00990086"/>
    <w:rsid w:val="009A0FC1"/>
    <w:rsid w:val="00A73EB8"/>
    <w:rsid w:val="00A97A71"/>
    <w:rsid w:val="00AC2828"/>
    <w:rsid w:val="00AC2E69"/>
    <w:rsid w:val="00B149C5"/>
    <w:rsid w:val="00B477DC"/>
    <w:rsid w:val="00B963EA"/>
    <w:rsid w:val="00BE53BF"/>
    <w:rsid w:val="00C94F98"/>
    <w:rsid w:val="00D97955"/>
    <w:rsid w:val="00DB305D"/>
    <w:rsid w:val="00DE5063"/>
    <w:rsid w:val="00EE2CED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C141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DF068-ABA3-402A-9F7D-65BB5708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3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Kyper, Geoffrey</cp:lastModifiedBy>
  <cp:revision>3</cp:revision>
  <dcterms:created xsi:type="dcterms:W3CDTF">2017-06-14T17:55:00Z</dcterms:created>
  <dcterms:modified xsi:type="dcterms:W3CDTF">2017-09-22T16:30:00Z</dcterms:modified>
</cp:coreProperties>
</file>