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2E69">
        <w:rPr>
          <w:u w:val="single"/>
        </w:rPr>
        <w:t>AP United States Government &amp; Politics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2E69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04EA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A2B29">
              <w:t>Political Beliefs and Behaviors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A2B29">
              <w:t>15</w:t>
            </w:r>
            <w:r w:rsidR="00604EA2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65080" w:rsidRDefault="002F1426" w:rsidP="00BF1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B65080" w:rsidRPr="00C41F7B" w:rsidRDefault="00B65080" w:rsidP="00BF1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has polling to measure public opinion become more sophisticated and accurate over time?</w:t>
            </w:r>
          </w:p>
          <w:p w:rsidR="00B65080" w:rsidRPr="00C41F7B" w:rsidRDefault="00B65080" w:rsidP="00B65080">
            <w:pPr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65080" w:rsidRPr="00C41F7B" w:rsidRDefault="00B65080" w:rsidP="00BF1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Why does the political identity of a person </w:t>
            </w:r>
            <w:proofErr w:type="gramStart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change</w:t>
            </w:r>
            <w:proofErr w:type="gramEnd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they grow older?</w:t>
            </w:r>
          </w:p>
          <w:p w:rsidR="00BF15F7" w:rsidRDefault="00B65080" w:rsidP="00BF15F7">
            <w:pPr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65080" w:rsidRPr="00C41F7B" w:rsidRDefault="00B65080" w:rsidP="00BF1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does public opinion influence politicians and how do politicians utilize the information from polls to influence public opinion?</w:t>
            </w:r>
          </w:p>
          <w:p w:rsidR="00B65080" w:rsidRPr="00C41F7B" w:rsidRDefault="00B65080" w:rsidP="00B65080">
            <w:pPr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65080" w:rsidRPr="00C41F7B" w:rsidRDefault="00B65080" w:rsidP="00BF1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factors influence our political ideology and how do they influence our voting behavior?</w:t>
            </w:r>
          </w:p>
          <w:p w:rsidR="00B65080" w:rsidRPr="00C41F7B" w:rsidRDefault="00B65080" w:rsidP="00B65080">
            <w:pPr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65080" w:rsidRPr="00C41F7B" w:rsidRDefault="00B65080" w:rsidP="00BF1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does the range of ideological alignments affect the policy-making in our governmental system?</w:t>
            </w:r>
          </w:p>
          <w:p w:rsidR="00B65080" w:rsidRPr="00C41F7B" w:rsidRDefault="00B65080" w:rsidP="00B65080">
            <w:pPr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65080" w:rsidRPr="00C41F7B" w:rsidRDefault="00B65080" w:rsidP="00BF15F7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Why do women and men occasionally divide in policy issues?  How has the political power of women in the United States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changed since the 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early 1900s?</w:t>
            </w:r>
          </w:p>
          <w:p w:rsidR="00B65080" w:rsidRPr="00C41F7B" w:rsidRDefault="00B65080" w:rsidP="00BF15F7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factors or forces significantly influence public opinion and political socialization in the United States?</w:t>
            </w:r>
          </w:p>
          <w:p w:rsidR="00B149C5" w:rsidRDefault="00B149C5" w:rsidP="00D97955"/>
          <w:p w:rsidR="00D97955" w:rsidRDefault="00D97955" w:rsidP="00D97955"/>
        </w:tc>
      </w:tr>
      <w:tr w:rsidR="00B65080" w:rsidTr="002F1426">
        <w:tc>
          <w:tcPr>
            <w:tcW w:w="14395" w:type="dxa"/>
          </w:tcPr>
          <w:p w:rsidR="00B65080" w:rsidRPr="002F1426" w:rsidRDefault="00B65080" w:rsidP="00B65080">
            <w:pPr>
              <w:ind w:left="450"/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CA2B29" w:rsidP="00A5565A">
            <w:pPr>
              <w:jc w:val="center"/>
            </w:pPr>
            <w:r>
              <w:t>Political Culture</w:t>
            </w:r>
          </w:p>
          <w:p w:rsidR="00CA2B29" w:rsidRDefault="00CA2B29" w:rsidP="00A5565A">
            <w:pPr>
              <w:jc w:val="center"/>
            </w:pPr>
            <w:r>
              <w:t>Public Opinion</w:t>
            </w:r>
          </w:p>
          <w:p w:rsidR="00CA2B29" w:rsidRPr="00DE5063" w:rsidRDefault="00CA2B29" w:rsidP="00A5565A">
            <w:pPr>
              <w:jc w:val="center"/>
            </w:pPr>
            <w:r>
              <w:t>Political Participation</w:t>
            </w:r>
          </w:p>
        </w:tc>
        <w:tc>
          <w:tcPr>
            <w:tcW w:w="1890" w:type="dxa"/>
            <w:vAlign w:val="center"/>
          </w:tcPr>
          <w:p w:rsidR="00A73EB8" w:rsidRPr="00A73EB8" w:rsidRDefault="00604EA2" w:rsidP="00A5565A">
            <w:pPr>
              <w:jc w:val="center"/>
            </w:pPr>
            <w:r>
              <w:t xml:space="preserve">AP College Board </w:t>
            </w:r>
          </w:p>
        </w:tc>
        <w:tc>
          <w:tcPr>
            <w:tcW w:w="3420" w:type="dxa"/>
            <w:vAlign w:val="center"/>
          </w:tcPr>
          <w:p w:rsidR="00CA2B29" w:rsidRDefault="00CA2B29" w:rsidP="00CA2B29">
            <w:pPr>
              <w:jc w:val="center"/>
            </w:pPr>
            <w:r>
              <w:t>Political Culture</w:t>
            </w:r>
          </w:p>
          <w:p w:rsidR="00CA2B29" w:rsidRDefault="00CA2B29" w:rsidP="00CA2B29">
            <w:pPr>
              <w:jc w:val="center"/>
            </w:pPr>
            <w:r>
              <w:t>Political culture</w:t>
            </w:r>
          </w:p>
          <w:p w:rsidR="00CA2B29" w:rsidRDefault="00CA2B29" w:rsidP="00CA2B29">
            <w:pPr>
              <w:jc w:val="center"/>
            </w:pPr>
            <w:r>
              <w:t>Liberty</w:t>
            </w:r>
          </w:p>
          <w:p w:rsidR="00CA2B29" w:rsidRDefault="00CA2B29" w:rsidP="00CA2B29">
            <w:pPr>
              <w:jc w:val="center"/>
            </w:pPr>
            <w:r>
              <w:t>Equality</w:t>
            </w:r>
          </w:p>
          <w:p w:rsidR="00CA2B29" w:rsidRDefault="00CA2B29" w:rsidP="00CA2B29">
            <w:pPr>
              <w:jc w:val="center"/>
            </w:pPr>
            <w:r>
              <w:t>Democracy</w:t>
            </w:r>
          </w:p>
          <w:p w:rsidR="00CA2B29" w:rsidRDefault="00CA2B29" w:rsidP="00CA2B29">
            <w:pPr>
              <w:jc w:val="center"/>
            </w:pPr>
            <w:r>
              <w:t>Individual responsibility</w:t>
            </w:r>
          </w:p>
          <w:p w:rsidR="00CA2B29" w:rsidRDefault="00CA2B29" w:rsidP="00CA2B29">
            <w:pPr>
              <w:jc w:val="center"/>
            </w:pPr>
            <w:r>
              <w:t>Civic duty</w:t>
            </w:r>
          </w:p>
          <w:p w:rsidR="00CA2B29" w:rsidRDefault="00CA2B29" w:rsidP="00CA2B29">
            <w:pPr>
              <w:jc w:val="center"/>
            </w:pPr>
            <w:r>
              <w:t>Civic competence</w:t>
            </w:r>
          </w:p>
          <w:p w:rsidR="00CA2B29" w:rsidRDefault="00CA2B29" w:rsidP="00CA2B29">
            <w:pPr>
              <w:jc w:val="center"/>
            </w:pPr>
            <w:r>
              <w:t>Political socialization</w:t>
            </w:r>
          </w:p>
          <w:p w:rsidR="00CA2B29" w:rsidRDefault="00CA2B29" w:rsidP="00CA2B29">
            <w:pPr>
              <w:jc w:val="center"/>
            </w:pPr>
            <w:r>
              <w:t>Political efficacy</w:t>
            </w:r>
          </w:p>
          <w:p w:rsidR="00CA2B29" w:rsidRDefault="00CA2B29" w:rsidP="00CA2B29">
            <w:pPr>
              <w:jc w:val="center"/>
            </w:pPr>
            <w:r>
              <w:t>Internal efficacy</w:t>
            </w:r>
          </w:p>
          <w:p w:rsidR="00CA2B29" w:rsidRDefault="00CA2B29" w:rsidP="00CA2B29">
            <w:pPr>
              <w:jc w:val="center"/>
            </w:pPr>
            <w:r>
              <w:t>External efficacy</w:t>
            </w:r>
          </w:p>
          <w:p w:rsidR="00CA2B29" w:rsidRDefault="00CA2B29" w:rsidP="00CA2B29">
            <w:pPr>
              <w:jc w:val="center"/>
            </w:pPr>
            <w:r>
              <w:lastRenderedPageBreak/>
              <w:t>Political tolerance</w:t>
            </w:r>
          </w:p>
          <w:p w:rsidR="00CA2B29" w:rsidRDefault="00CA2B29" w:rsidP="00CA2B29">
            <w:pPr>
              <w:jc w:val="center"/>
            </w:pPr>
            <w:r>
              <w:t>Cross-cutting cleavages</w:t>
            </w:r>
          </w:p>
          <w:p w:rsidR="00CA2B29" w:rsidRDefault="00CA2B29" w:rsidP="00CA2B29">
            <w:pPr>
              <w:jc w:val="center"/>
            </w:pPr>
            <w:r>
              <w:t>Liberal</w:t>
            </w:r>
          </w:p>
          <w:p w:rsidR="00CA2B29" w:rsidRDefault="00CA2B29" w:rsidP="00CA2B29">
            <w:pPr>
              <w:jc w:val="center"/>
            </w:pPr>
            <w:r>
              <w:t>Conservative</w:t>
            </w:r>
          </w:p>
          <w:p w:rsidR="00CA2B29" w:rsidRDefault="00CA2B29" w:rsidP="00CA2B29">
            <w:pPr>
              <w:jc w:val="center"/>
            </w:pPr>
            <w:r>
              <w:t>Public Opinion Poll</w:t>
            </w:r>
          </w:p>
          <w:p w:rsidR="00CA2B29" w:rsidRDefault="00CA2B29" w:rsidP="00CA2B29">
            <w:pPr>
              <w:jc w:val="center"/>
            </w:pPr>
            <w:r>
              <w:t>Literary Digest Poll</w:t>
            </w:r>
          </w:p>
          <w:p w:rsidR="00CA2B29" w:rsidRDefault="00CA2B29" w:rsidP="00CA2B29">
            <w:pPr>
              <w:jc w:val="center"/>
            </w:pPr>
            <w:r>
              <w:t>Random sample</w:t>
            </w:r>
          </w:p>
          <w:p w:rsidR="00CA2B29" w:rsidRDefault="00CA2B29" w:rsidP="00CA2B29">
            <w:pPr>
              <w:jc w:val="center"/>
            </w:pPr>
            <w:r>
              <w:t>Representative sample</w:t>
            </w:r>
          </w:p>
          <w:p w:rsidR="00CA2B29" w:rsidRDefault="00CA2B29" w:rsidP="00CA2B29">
            <w:pPr>
              <w:jc w:val="center"/>
            </w:pPr>
            <w:r>
              <w:t>George Gallup</w:t>
            </w:r>
          </w:p>
          <w:p w:rsidR="00CA2B29" w:rsidRDefault="00CA2B29" w:rsidP="00CA2B29">
            <w:pPr>
              <w:jc w:val="center"/>
            </w:pPr>
            <w:r>
              <w:t>Straw poll</w:t>
            </w:r>
          </w:p>
          <w:p w:rsidR="00CA2B29" w:rsidRDefault="00CA2B29" w:rsidP="00CA2B29">
            <w:pPr>
              <w:jc w:val="center"/>
            </w:pPr>
            <w:r>
              <w:t>Sampling error</w:t>
            </w:r>
          </w:p>
          <w:p w:rsidR="00CA2B29" w:rsidRDefault="00CA2B29" w:rsidP="00CA2B29">
            <w:pPr>
              <w:jc w:val="center"/>
            </w:pPr>
            <w:r>
              <w:t>Exit polls</w:t>
            </w:r>
          </w:p>
          <w:p w:rsidR="00CA2B29" w:rsidRDefault="00CA2B29" w:rsidP="00CA2B29">
            <w:pPr>
              <w:jc w:val="center"/>
            </w:pPr>
            <w:r>
              <w:t>Political elite</w:t>
            </w:r>
          </w:p>
          <w:p w:rsidR="00CA2B29" w:rsidRDefault="00CA2B29" w:rsidP="00CA2B29">
            <w:pPr>
              <w:jc w:val="center"/>
            </w:pPr>
            <w:r>
              <w:t>Gender gap</w:t>
            </w:r>
          </w:p>
          <w:p w:rsidR="00CA2B29" w:rsidRDefault="00CA2B29" w:rsidP="00CA2B29">
            <w:pPr>
              <w:jc w:val="center"/>
            </w:pPr>
            <w:r>
              <w:t>Political ideology</w:t>
            </w:r>
          </w:p>
          <w:p w:rsidR="00CA2B29" w:rsidRDefault="00CA2B29" w:rsidP="00CA2B29">
            <w:pPr>
              <w:jc w:val="center"/>
            </w:pPr>
            <w:r>
              <w:t>Liberal</w:t>
            </w:r>
          </w:p>
          <w:p w:rsidR="00CA2B29" w:rsidRDefault="00CA2B29" w:rsidP="00CA2B29">
            <w:pPr>
              <w:jc w:val="center"/>
            </w:pPr>
            <w:r>
              <w:t>Conservative</w:t>
            </w:r>
          </w:p>
          <w:p w:rsidR="00CA2B29" w:rsidRDefault="00CA2B29" w:rsidP="00CA2B29">
            <w:pPr>
              <w:jc w:val="center"/>
            </w:pPr>
            <w:r>
              <w:t>Voting-age population</w:t>
            </w:r>
          </w:p>
          <w:p w:rsidR="00CA2B29" w:rsidRDefault="00CA2B29" w:rsidP="00CA2B29">
            <w:pPr>
              <w:jc w:val="center"/>
            </w:pPr>
            <w:r>
              <w:t>Registered voters</w:t>
            </w:r>
          </w:p>
          <w:p w:rsidR="00CA2B29" w:rsidRDefault="00CA2B29" w:rsidP="00CA2B29">
            <w:pPr>
              <w:jc w:val="center"/>
            </w:pPr>
            <w:r>
              <w:t>Voter turnout</w:t>
            </w:r>
          </w:p>
          <w:p w:rsidR="00CA2B29" w:rsidRDefault="00CA2B29" w:rsidP="00CA2B29">
            <w:pPr>
              <w:jc w:val="center"/>
            </w:pPr>
            <w:r>
              <w:t>Off-year elections/midterm elections</w:t>
            </w:r>
          </w:p>
          <w:p w:rsidR="00CA2B29" w:rsidRDefault="00CA2B29" w:rsidP="00CA2B29">
            <w:pPr>
              <w:jc w:val="center"/>
            </w:pPr>
            <w:r>
              <w:t>Motor voter registration (1993)</w:t>
            </w:r>
          </w:p>
          <w:p w:rsidR="00CA2B29" w:rsidRDefault="00CA2B29" w:rsidP="00CA2B29">
            <w:pPr>
              <w:jc w:val="center"/>
            </w:pPr>
            <w:r>
              <w:t>Literacy test</w:t>
            </w:r>
          </w:p>
          <w:p w:rsidR="00CA2B29" w:rsidRDefault="00CA2B29" w:rsidP="00CA2B29">
            <w:pPr>
              <w:jc w:val="center"/>
            </w:pPr>
            <w:r>
              <w:t>Poll tax</w:t>
            </w:r>
          </w:p>
          <w:p w:rsidR="00CA2B29" w:rsidRDefault="00CA2B29" w:rsidP="00CA2B29">
            <w:pPr>
              <w:jc w:val="center"/>
            </w:pPr>
            <w:r>
              <w:t>Grandfather clause</w:t>
            </w:r>
          </w:p>
          <w:p w:rsidR="00CA2B29" w:rsidRDefault="00CA2B29" w:rsidP="00CA2B29">
            <w:pPr>
              <w:jc w:val="center"/>
            </w:pPr>
            <w:r>
              <w:t>White primary</w:t>
            </w:r>
          </w:p>
          <w:p w:rsidR="00CA2B29" w:rsidRDefault="00CA2B29" w:rsidP="00CA2B29">
            <w:pPr>
              <w:jc w:val="center"/>
            </w:pPr>
            <w:r>
              <w:t>Activists</w:t>
            </w:r>
          </w:p>
          <w:p w:rsidR="00CA2B29" w:rsidRDefault="00CA2B29" w:rsidP="00CA2B29">
            <w:pPr>
              <w:jc w:val="center"/>
            </w:pPr>
            <w:r>
              <w:t>Expanded suffrage</w:t>
            </w:r>
          </w:p>
          <w:p w:rsidR="00CA2B29" w:rsidRDefault="00CA2B29" w:rsidP="00CA2B29">
            <w:pPr>
              <w:jc w:val="center"/>
            </w:pPr>
            <w:r>
              <w:t>15th amendment</w:t>
            </w:r>
          </w:p>
          <w:p w:rsidR="00CA2B29" w:rsidRDefault="00CA2B29" w:rsidP="00CA2B29">
            <w:pPr>
              <w:jc w:val="center"/>
            </w:pPr>
            <w:r>
              <w:t>19th amendment</w:t>
            </w:r>
          </w:p>
          <w:p w:rsidR="00CA2B29" w:rsidRDefault="00CA2B29" w:rsidP="00CA2B29">
            <w:pPr>
              <w:jc w:val="center"/>
            </w:pPr>
            <w:r>
              <w:t>23rd amendment</w:t>
            </w:r>
          </w:p>
          <w:p w:rsidR="00CA2B29" w:rsidRDefault="00CA2B29" w:rsidP="00CA2B29">
            <w:pPr>
              <w:jc w:val="center"/>
            </w:pPr>
            <w:r>
              <w:t>24th amendment</w:t>
            </w:r>
          </w:p>
          <w:p w:rsidR="00CA2B29" w:rsidRDefault="00CA2B29" w:rsidP="00CA2B29">
            <w:pPr>
              <w:jc w:val="center"/>
            </w:pPr>
            <w:r>
              <w:t>26th amendment</w:t>
            </w:r>
          </w:p>
          <w:p w:rsidR="00CA2B29" w:rsidRDefault="00CA2B29" w:rsidP="00CA2B29">
            <w:pPr>
              <w:jc w:val="center"/>
            </w:pPr>
            <w:r>
              <w:t>The American Voter</w:t>
            </w:r>
          </w:p>
          <w:p w:rsidR="00CA2B29" w:rsidRDefault="00CA2B29" w:rsidP="00CA2B29">
            <w:pPr>
              <w:jc w:val="center"/>
            </w:pPr>
            <w:r>
              <w:t>Ideologues</w:t>
            </w:r>
          </w:p>
          <w:p w:rsidR="00CA2B29" w:rsidRDefault="00CA2B29" w:rsidP="00CA2B29">
            <w:pPr>
              <w:jc w:val="center"/>
            </w:pPr>
            <w:r>
              <w:t>Group Benefits Voters</w:t>
            </w:r>
          </w:p>
          <w:p w:rsidR="00CA2B29" w:rsidRDefault="00CA2B29" w:rsidP="00CA2B29">
            <w:pPr>
              <w:jc w:val="center"/>
            </w:pPr>
            <w:r>
              <w:t>Nature of Times Voters</w:t>
            </w:r>
          </w:p>
          <w:p w:rsidR="00430277" w:rsidRPr="00A73EB8" w:rsidRDefault="00CA2B29" w:rsidP="00CA2B29">
            <w:pPr>
              <w:jc w:val="center"/>
            </w:pPr>
            <w:r>
              <w:t>No Issue Voters</w:t>
            </w:r>
          </w:p>
        </w:tc>
        <w:tc>
          <w:tcPr>
            <w:tcW w:w="3420" w:type="dxa"/>
            <w:vAlign w:val="center"/>
          </w:tcPr>
          <w:p w:rsidR="00E67018" w:rsidRDefault="00E67018" w:rsidP="00E67018">
            <w:pPr>
              <w:jc w:val="center"/>
            </w:pPr>
            <w:r>
              <w:lastRenderedPageBreak/>
              <w:t xml:space="preserve">Lecture </w:t>
            </w:r>
          </w:p>
          <w:p w:rsidR="00E67018" w:rsidRDefault="00E67018" w:rsidP="00E67018">
            <w:pPr>
              <w:jc w:val="center"/>
            </w:pPr>
            <w:r>
              <w:t xml:space="preserve">Primary and Secondary Source Readings </w:t>
            </w:r>
          </w:p>
          <w:p w:rsidR="00E67018" w:rsidRDefault="00E67018" w:rsidP="00E67018">
            <w:pPr>
              <w:jc w:val="center"/>
            </w:pPr>
            <w:r>
              <w:t xml:space="preserve">Research (JSTOR) </w:t>
            </w:r>
          </w:p>
          <w:p w:rsidR="00E67018" w:rsidRDefault="00E67018" w:rsidP="00E67018">
            <w:pPr>
              <w:jc w:val="center"/>
            </w:pPr>
            <w:r>
              <w:t xml:space="preserve">E-books, ABC-Clio Database </w:t>
            </w:r>
          </w:p>
          <w:p w:rsidR="00E67018" w:rsidRDefault="00E67018" w:rsidP="00E67018">
            <w:pPr>
              <w:jc w:val="center"/>
            </w:pPr>
            <w:r>
              <w:t xml:space="preserve">Government Websites </w:t>
            </w:r>
          </w:p>
          <w:p w:rsidR="00E67018" w:rsidRDefault="00E67018" w:rsidP="00E67018">
            <w:pPr>
              <w:jc w:val="center"/>
            </w:pPr>
            <w:r>
              <w:t xml:space="preserve">Current Events </w:t>
            </w:r>
          </w:p>
          <w:p w:rsidR="00A73EB8" w:rsidRPr="002F1426" w:rsidRDefault="00E67018" w:rsidP="00E67018">
            <w:pPr>
              <w:jc w:val="center"/>
              <w:rPr>
                <w:b/>
              </w:rPr>
            </w:pPr>
            <w:r>
              <w:t>Documentaries – Classroom Videos on Demand</w:t>
            </w:r>
          </w:p>
        </w:tc>
        <w:tc>
          <w:tcPr>
            <w:tcW w:w="2880" w:type="dxa"/>
            <w:vAlign w:val="center"/>
          </w:tcPr>
          <w:p w:rsidR="00E67018" w:rsidRDefault="00E67018" w:rsidP="00E67018">
            <w:pPr>
              <w:spacing w:after="120"/>
              <w:jc w:val="center"/>
            </w:pPr>
            <w:r>
              <w:t xml:space="preserve">Multiple Choice Exams </w:t>
            </w:r>
          </w:p>
          <w:p w:rsidR="00E67018" w:rsidRDefault="00E67018" w:rsidP="00E67018">
            <w:pPr>
              <w:spacing w:after="120"/>
              <w:jc w:val="center"/>
            </w:pPr>
            <w:r>
              <w:t xml:space="preserve">Essay Exams </w:t>
            </w:r>
          </w:p>
          <w:p w:rsidR="00E67018" w:rsidRDefault="00E67018" w:rsidP="00E67018">
            <w:pPr>
              <w:spacing w:after="120"/>
              <w:jc w:val="center"/>
            </w:pPr>
            <w:r>
              <w:t xml:space="preserve">Quiz </w:t>
            </w:r>
          </w:p>
          <w:p w:rsidR="00E67018" w:rsidRDefault="00E67018" w:rsidP="00E67018">
            <w:pPr>
              <w:spacing w:after="120"/>
              <w:jc w:val="center"/>
            </w:pPr>
            <w:r>
              <w:t xml:space="preserve">Writing Assessments </w:t>
            </w:r>
          </w:p>
          <w:p w:rsidR="00E67018" w:rsidRDefault="00E67018" w:rsidP="00E67018">
            <w:pPr>
              <w:spacing w:after="120"/>
              <w:jc w:val="center"/>
            </w:pPr>
            <w:r>
              <w:t xml:space="preserve">Formative Assessments </w:t>
            </w:r>
          </w:p>
          <w:p w:rsidR="00E67018" w:rsidRDefault="00E67018" w:rsidP="00E67018">
            <w:pPr>
              <w:spacing w:after="120"/>
              <w:jc w:val="center"/>
            </w:pPr>
            <w:r>
              <w:t>Summative Assessments</w:t>
            </w:r>
          </w:p>
          <w:p w:rsidR="00E67018" w:rsidRDefault="00E67018" w:rsidP="00E67018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E67018" w:rsidP="00E67018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C286C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7743A"/>
    <w:rsid w:val="004D4FCE"/>
    <w:rsid w:val="005E38FC"/>
    <w:rsid w:val="00604EA2"/>
    <w:rsid w:val="00611B54"/>
    <w:rsid w:val="006507F5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AC2E69"/>
    <w:rsid w:val="00B149C5"/>
    <w:rsid w:val="00B477DC"/>
    <w:rsid w:val="00B65080"/>
    <w:rsid w:val="00B963EA"/>
    <w:rsid w:val="00BE53BF"/>
    <w:rsid w:val="00BF15F7"/>
    <w:rsid w:val="00C94F98"/>
    <w:rsid w:val="00CA2B29"/>
    <w:rsid w:val="00D97955"/>
    <w:rsid w:val="00DB305D"/>
    <w:rsid w:val="00DE5063"/>
    <w:rsid w:val="00E6701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7002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02D59-50C7-4E9F-981A-A43E1A8B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Kyper, Geoffrey</cp:lastModifiedBy>
  <cp:revision>3</cp:revision>
  <dcterms:created xsi:type="dcterms:W3CDTF">2017-06-14T17:47:00Z</dcterms:created>
  <dcterms:modified xsi:type="dcterms:W3CDTF">2017-09-22T16:27:00Z</dcterms:modified>
</cp:coreProperties>
</file>