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C2E69">
        <w:rPr>
          <w:u w:val="single"/>
        </w:rPr>
        <w:t>AP United States Government &amp; Politics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C2E69">
        <w:rPr>
          <w:u w:val="single"/>
        </w:rPr>
        <w:t>10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274C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274C2">
              <w:t>Constitutional Underpinnings and Federalism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274C2">
              <w:t>25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F76006">
        <w:trPr>
          <w:trHeight w:val="1070"/>
        </w:trPr>
        <w:tc>
          <w:tcPr>
            <w:tcW w:w="14395" w:type="dxa"/>
          </w:tcPr>
          <w:p w:rsidR="004544F2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B149C5" w:rsidRDefault="00F76006" w:rsidP="004544F2">
            <w:r>
              <w:t>What are the basic functions of Government?</w:t>
            </w:r>
          </w:p>
          <w:p w:rsidR="00F76006" w:rsidRDefault="00F76006" w:rsidP="004544F2">
            <w:r>
              <w:t>What are the major theories that help explain political behavior?</w:t>
            </w:r>
          </w:p>
          <w:p w:rsidR="00F76006" w:rsidRDefault="00F76006" w:rsidP="004544F2">
            <w:r>
              <w:t>What are the major sources of conflicts in American Politics?</w:t>
            </w:r>
          </w:p>
          <w:p w:rsidR="004544F2" w:rsidRDefault="004544F2" w:rsidP="004544F2">
            <w:r>
              <w:t>What were the historical circumstances that led to the writing of the Constitution?</w:t>
            </w:r>
          </w:p>
          <w:p w:rsidR="00D97955" w:rsidRDefault="004544F2" w:rsidP="00D97955">
            <w:r>
              <w:t xml:space="preserve">What were the arguments of the Federalists and Anti-Federalist regarding the Constitution? </w:t>
            </w:r>
          </w:p>
          <w:p w:rsidR="004544F2" w:rsidRDefault="004544F2" w:rsidP="00D97955">
            <w:r>
              <w:t xml:space="preserve">What are the major provisions of the Constitution? </w:t>
            </w:r>
          </w:p>
          <w:p w:rsidR="004544F2" w:rsidRDefault="004544F2" w:rsidP="00D97955">
            <w:r>
              <w:t xml:space="preserve">How does Federalism define the roles of the national government as opposed to the state governments? </w:t>
            </w:r>
          </w:p>
          <w:p w:rsidR="004544F2" w:rsidRDefault="004544F2" w:rsidP="00D97955">
            <w:r>
              <w:t xml:space="preserve">What are the major shifts of power between the two levels of government over time? </w:t>
            </w:r>
          </w:p>
        </w:tc>
      </w:tr>
      <w:tr w:rsidR="00F76006" w:rsidTr="002F1426">
        <w:tc>
          <w:tcPr>
            <w:tcW w:w="14395" w:type="dxa"/>
          </w:tcPr>
          <w:p w:rsidR="00F76006" w:rsidRPr="002F1426" w:rsidRDefault="00F76006" w:rsidP="00D97955">
            <w:pPr>
              <w:rPr>
                <w:b/>
              </w:rPr>
            </w:pP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9F505E" w:rsidP="00F76006">
            <w:r>
              <w:t>Political Theory</w:t>
            </w:r>
          </w:p>
          <w:p w:rsidR="00F76006" w:rsidRDefault="00F76006" w:rsidP="00F76006">
            <w:r>
              <w:t xml:space="preserve">The Constitution and Related Documents </w:t>
            </w:r>
          </w:p>
          <w:p w:rsidR="00F76006" w:rsidRDefault="00F76006" w:rsidP="00F76006">
            <w:r>
              <w:t xml:space="preserve">Federalism </w:t>
            </w:r>
          </w:p>
          <w:p w:rsidR="00F76006" w:rsidRPr="00DE5063" w:rsidRDefault="00F7600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3EB8" w:rsidRPr="00A73EB8" w:rsidRDefault="009274C2" w:rsidP="00A5565A">
            <w:pPr>
              <w:jc w:val="center"/>
            </w:pPr>
            <w:r>
              <w:t>AP College Board</w:t>
            </w:r>
          </w:p>
        </w:tc>
        <w:tc>
          <w:tcPr>
            <w:tcW w:w="3420" w:type="dxa"/>
            <w:vAlign w:val="center"/>
          </w:tcPr>
          <w:p w:rsidR="00F76006" w:rsidRDefault="00F76006" w:rsidP="00F76006">
            <w:pPr>
              <w:numPr>
                <w:ilvl w:val="0"/>
                <w:numId w:val="2"/>
              </w:numPr>
            </w:pPr>
            <w:r>
              <w:t>Authority</w:t>
            </w:r>
          </w:p>
          <w:p w:rsidR="00F76006" w:rsidRDefault="00F76006" w:rsidP="00F76006">
            <w:pPr>
              <w:numPr>
                <w:ilvl w:val="0"/>
                <w:numId w:val="2"/>
              </w:numPr>
            </w:pPr>
            <w:r>
              <w:t>Bureaucratic Theory on democracy</w:t>
            </w:r>
          </w:p>
          <w:p w:rsidR="00F76006" w:rsidRDefault="00F76006" w:rsidP="00F76006">
            <w:pPr>
              <w:numPr>
                <w:ilvl w:val="0"/>
                <w:numId w:val="2"/>
              </w:numPr>
            </w:pPr>
            <w:r>
              <w:t>Democracy</w:t>
            </w:r>
          </w:p>
          <w:p w:rsidR="00F76006" w:rsidRDefault="00F76006" w:rsidP="00F76006">
            <w:pPr>
              <w:numPr>
                <w:ilvl w:val="0"/>
                <w:numId w:val="2"/>
              </w:numPr>
            </w:pPr>
            <w:r>
              <w:t>Direct Democracy</w:t>
            </w:r>
          </w:p>
          <w:p w:rsidR="00F76006" w:rsidRDefault="00F76006" w:rsidP="00F76006">
            <w:pPr>
              <w:numPr>
                <w:ilvl w:val="0"/>
                <w:numId w:val="2"/>
              </w:numPr>
            </w:pPr>
            <w:r>
              <w:t>Dissolution</w:t>
            </w:r>
          </w:p>
          <w:p w:rsidR="00F76006" w:rsidRDefault="00F76006" w:rsidP="00F76006">
            <w:pPr>
              <w:numPr>
                <w:ilvl w:val="0"/>
                <w:numId w:val="2"/>
              </w:numPr>
            </w:pPr>
            <w:r>
              <w:t>Elite Theory on democracy</w:t>
            </w:r>
          </w:p>
          <w:p w:rsidR="00F76006" w:rsidRDefault="00F76006" w:rsidP="00F76006">
            <w:pPr>
              <w:numPr>
                <w:ilvl w:val="0"/>
                <w:numId w:val="2"/>
              </w:numPr>
            </w:pPr>
            <w:r>
              <w:t>Equality</w:t>
            </w:r>
          </w:p>
          <w:p w:rsidR="00F76006" w:rsidRDefault="00F76006" w:rsidP="00F76006">
            <w:pPr>
              <w:numPr>
                <w:ilvl w:val="0"/>
                <w:numId w:val="2"/>
              </w:numPr>
            </w:pPr>
            <w:r>
              <w:t>Government</w:t>
            </w:r>
          </w:p>
          <w:p w:rsidR="00F76006" w:rsidRDefault="00F76006" w:rsidP="00F76006">
            <w:pPr>
              <w:numPr>
                <w:ilvl w:val="0"/>
                <w:numId w:val="2"/>
              </w:numPr>
            </w:pPr>
            <w:r>
              <w:t>Legislature</w:t>
            </w:r>
          </w:p>
          <w:p w:rsidR="00F76006" w:rsidRDefault="00F76006" w:rsidP="00F76006">
            <w:pPr>
              <w:numPr>
                <w:ilvl w:val="0"/>
                <w:numId w:val="2"/>
              </w:numPr>
            </w:pPr>
            <w:r>
              <w:t>Legitimacy</w:t>
            </w:r>
          </w:p>
          <w:p w:rsidR="00F76006" w:rsidRDefault="00F76006" w:rsidP="00F76006">
            <w:pPr>
              <w:numPr>
                <w:ilvl w:val="0"/>
                <w:numId w:val="2"/>
              </w:numPr>
            </w:pPr>
            <w:r>
              <w:t>Liberty</w:t>
            </w:r>
          </w:p>
          <w:p w:rsidR="00F76006" w:rsidRDefault="00F76006" w:rsidP="00F76006">
            <w:pPr>
              <w:numPr>
                <w:ilvl w:val="0"/>
                <w:numId w:val="2"/>
              </w:numPr>
            </w:pPr>
            <w:r>
              <w:t>Majoritarian Theory on democracy</w:t>
            </w:r>
          </w:p>
          <w:p w:rsidR="00F76006" w:rsidRDefault="00F76006" w:rsidP="00F76006">
            <w:pPr>
              <w:numPr>
                <w:ilvl w:val="0"/>
                <w:numId w:val="2"/>
              </w:numPr>
            </w:pPr>
            <w:r>
              <w:t>Marxist Theory on democracy</w:t>
            </w:r>
          </w:p>
          <w:p w:rsidR="00F76006" w:rsidRDefault="00F76006" w:rsidP="00F76006">
            <w:pPr>
              <w:numPr>
                <w:ilvl w:val="0"/>
                <w:numId w:val="2"/>
              </w:numPr>
            </w:pPr>
            <w:r>
              <w:t>Natural Rights</w:t>
            </w:r>
          </w:p>
          <w:p w:rsidR="00F76006" w:rsidRDefault="00F76006" w:rsidP="00F76006">
            <w:pPr>
              <w:numPr>
                <w:ilvl w:val="0"/>
                <w:numId w:val="2"/>
              </w:numPr>
            </w:pPr>
            <w:r>
              <w:t>Pluralism</w:t>
            </w:r>
          </w:p>
          <w:p w:rsidR="00F76006" w:rsidRDefault="00F76006" w:rsidP="00F76006">
            <w:pPr>
              <w:numPr>
                <w:ilvl w:val="0"/>
                <w:numId w:val="2"/>
              </w:numPr>
            </w:pPr>
            <w:r>
              <w:t>Pluralist Theory on democracy</w:t>
            </w:r>
          </w:p>
          <w:p w:rsidR="00F76006" w:rsidRDefault="00F76006" w:rsidP="00F76006">
            <w:pPr>
              <w:numPr>
                <w:ilvl w:val="0"/>
                <w:numId w:val="2"/>
              </w:numPr>
            </w:pPr>
            <w:r>
              <w:lastRenderedPageBreak/>
              <w:t>Politics</w:t>
            </w:r>
          </w:p>
          <w:p w:rsidR="00F76006" w:rsidRDefault="00F76006" w:rsidP="00F76006">
            <w:pPr>
              <w:numPr>
                <w:ilvl w:val="0"/>
                <w:numId w:val="2"/>
              </w:numPr>
            </w:pPr>
            <w:r>
              <w:t>Power</w:t>
            </w:r>
          </w:p>
          <w:p w:rsidR="00F76006" w:rsidRDefault="00F76006" w:rsidP="00F76006">
            <w:pPr>
              <w:numPr>
                <w:ilvl w:val="0"/>
                <w:numId w:val="2"/>
              </w:numPr>
            </w:pPr>
            <w:r>
              <w:t>Representative democracy (Republic)</w:t>
            </w:r>
          </w:p>
          <w:p w:rsidR="00F76006" w:rsidRDefault="00F76006" w:rsidP="00F76006">
            <w:pPr>
              <w:numPr>
                <w:ilvl w:val="0"/>
                <w:numId w:val="2"/>
              </w:numPr>
            </w:pPr>
            <w:r>
              <w:t>Social Contract Theory</w:t>
            </w:r>
          </w:p>
          <w:p w:rsidR="00F76006" w:rsidRDefault="00F76006" w:rsidP="00F76006">
            <w:pPr>
              <w:numPr>
                <w:ilvl w:val="0"/>
                <w:numId w:val="2"/>
              </w:numPr>
            </w:pPr>
            <w:r>
              <w:t>Universal suffrage</w:t>
            </w:r>
          </w:p>
          <w:p w:rsidR="00430277" w:rsidRPr="00A73EB8" w:rsidRDefault="00430277" w:rsidP="00DB762C">
            <w:pPr>
              <w:pStyle w:val="ListParagraph"/>
              <w:ind w:left="540"/>
            </w:pP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A73EB8" w:rsidRDefault="00F76006" w:rsidP="00A5565A">
            <w:pPr>
              <w:jc w:val="center"/>
            </w:pPr>
            <w:r>
              <w:lastRenderedPageBreak/>
              <w:t xml:space="preserve">Lecture </w:t>
            </w:r>
          </w:p>
          <w:p w:rsidR="00F76006" w:rsidRDefault="00F76006" w:rsidP="00A5565A">
            <w:pPr>
              <w:jc w:val="center"/>
            </w:pPr>
            <w:r>
              <w:t xml:space="preserve">Primary and Secondary Source Readings </w:t>
            </w:r>
          </w:p>
          <w:p w:rsidR="00F76006" w:rsidRDefault="00F76006" w:rsidP="00A5565A">
            <w:pPr>
              <w:jc w:val="center"/>
            </w:pPr>
            <w:r>
              <w:t xml:space="preserve">Research (JSTOR) </w:t>
            </w:r>
          </w:p>
          <w:p w:rsidR="00F76006" w:rsidRDefault="00F76006" w:rsidP="00A5565A">
            <w:pPr>
              <w:jc w:val="center"/>
            </w:pPr>
            <w:r>
              <w:t xml:space="preserve">E-books, ABC-Clio Database </w:t>
            </w:r>
          </w:p>
          <w:p w:rsidR="00F76006" w:rsidRDefault="00F76006" w:rsidP="00A5565A">
            <w:pPr>
              <w:jc w:val="center"/>
            </w:pPr>
            <w:r>
              <w:t xml:space="preserve">Government Websites </w:t>
            </w:r>
          </w:p>
          <w:p w:rsidR="00F76006" w:rsidRDefault="00F76006" w:rsidP="00A5565A">
            <w:pPr>
              <w:jc w:val="center"/>
            </w:pPr>
            <w:r>
              <w:t xml:space="preserve">Current Events </w:t>
            </w:r>
          </w:p>
          <w:p w:rsidR="00F76006" w:rsidRPr="002F1426" w:rsidRDefault="00F76006" w:rsidP="00A5565A">
            <w:pPr>
              <w:jc w:val="center"/>
              <w:rPr>
                <w:b/>
              </w:rPr>
            </w:pPr>
            <w:r>
              <w:t xml:space="preserve">Documentaries – Classroom Videos on Demand </w:t>
            </w:r>
          </w:p>
        </w:tc>
        <w:tc>
          <w:tcPr>
            <w:tcW w:w="2880" w:type="dxa"/>
            <w:vAlign w:val="center"/>
          </w:tcPr>
          <w:p w:rsidR="00F76006" w:rsidRDefault="00F76006" w:rsidP="00F76006">
            <w:pPr>
              <w:spacing w:after="120"/>
              <w:jc w:val="center"/>
            </w:pPr>
            <w:r>
              <w:t xml:space="preserve">Multiple Choice Exams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Essay Exams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Quiz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Writing Assessments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Formative Assessments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>Summative Assessments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Current Events </w:t>
            </w:r>
          </w:p>
          <w:p w:rsidR="00A73EB8" w:rsidRPr="00DB305D" w:rsidRDefault="00F76006" w:rsidP="00F76006">
            <w:pPr>
              <w:spacing w:after="120"/>
              <w:jc w:val="center"/>
              <w:rPr>
                <w:sz w:val="18"/>
              </w:rPr>
            </w:pPr>
            <w:r>
              <w:t>Project Base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EF54CC"/>
    <w:multiLevelType w:val="hybridMultilevel"/>
    <w:tmpl w:val="4D1244A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544F2"/>
    <w:rsid w:val="0047743A"/>
    <w:rsid w:val="004D4FCE"/>
    <w:rsid w:val="005E38FC"/>
    <w:rsid w:val="00611B54"/>
    <w:rsid w:val="007A147C"/>
    <w:rsid w:val="007F0C34"/>
    <w:rsid w:val="0080537B"/>
    <w:rsid w:val="008668B6"/>
    <w:rsid w:val="008902B0"/>
    <w:rsid w:val="009274C2"/>
    <w:rsid w:val="00990086"/>
    <w:rsid w:val="009A0FC1"/>
    <w:rsid w:val="009F505E"/>
    <w:rsid w:val="00A73EB8"/>
    <w:rsid w:val="00AC2828"/>
    <w:rsid w:val="00AC2E69"/>
    <w:rsid w:val="00B149C5"/>
    <w:rsid w:val="00B477DC"/>
    <w:rsid w:val="00B963EA"/>
    <w:rsid w:val="00BE53BF"/>
    <w:rsid w:val="00C94F98"/>
    <w:rsid w:val="00D957C9"/>
    <w:rsid w:val="00D97955"/>
    <w:rsid w:val="00DB305D"/>
    <w:rsid w:val="00DB762C"/>
    <w:rsid w:val="00DE5063"/>
    <w:rsid w:val="00EF1B39"/>
    <w:rsid w:val="00F7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1B2F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3B89C-40A3-4F37-979A-40C8E65FB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Kyper, Geoffrey</cp:lastModifiedBy>
  <cp:revision>3</cp:revision>
  <dcterms:created xsi:type="dcterms:W3CDTF">2017-06-14T17:24:00Z</dcterms:created>
  <dcterms:modified xsi:type="dcterms:W3CDTF">2017-09-22T16:40:00Z</dcterms:modified>
</cp:coreProperties>
</file>