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42856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E64B1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4285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42856">
              <w:t>Comparative Politics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E64B1">
              <w:t>10</w:t>
            </w:r>
            <w:r w:rsidR="00C13408">
              <w:t xml:space="preserve">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E64B1" w:rsidRPr="0024452F" w:rsidRDefault="002F1426" w:rsidP="005E64B1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E64B1" w:rsidRPr="0024452F">
              <w:rPr>
                <w:color w:val="000000"/>
              </w:rPr>
              <w:t xml:space="preserve"> Students will be able to differentiate between various political ideologies and systems.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C61433" w:rsidRPr="0024452F" w:rsidRDefault="00C61433" w:rsidP="00C61433">
            <w:r w:rsidRPr="0024452F">
              <w:t xml:space="preserve">1. Forms of Government </w:t>
            </w:r>
          </w:p>
          <w:p w:rsidR="00C61433" w:rsidRPr="0024452F" w:rsidRDefault="00C61433" w:rsidP="00C61433">
            <w:r w:rsidRPr="0024452F">
              <w:t xml:space="preserve">2. Comparative Government Study  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742856" w:rsidRDefault="00742856" w:rsidP="00742856">
            <w:pPr>
              <w:jc w:val="center"/>
            </w:pPr>
            <w:r>
              <w:t>5.1.9.B</w:t>
            </w:r>
          </w:p>
          <w:p w:rsidR="00742856" w:rsidRDefault="00742856" w:rsidP="00742856">
            <w:pPr>
              <w:jc w:val="center"/>
            </w:pPr>
            <w:r>
              <w:t>5.2.9.B</w:t>
            </w:r>
          </w:p>
          <w:p w:rsidR="00742856" w:rsidRDefault="00742856" w:rsidP="00742856">
            <w:pPr>
              <w:jc w:val="center"/>
            </w:pPr>
            <w:r>
              <w:t>5.3.9.J</w:t>
            </w:r>
          </w:p>
          <w:p w:rsidR="00742856" w:rsidRDefault="00742856" w:rsidP="00742856">
            <w:pPr>
              <w:jc w:val="center"/>
            </w:pPr>
            <w:r>
              <w:t>5.4.9.A</w:t>
            </w:r>
          </w:p>
          <w:p w:rsidR="00742856" w:rsidRDefault="00742856" w:rsidP="00742856">
            <w:pPr>
              <w:jc w:val="center"/>
            </w:pPr>
            <w:r>
              <w:t>5.4.9.B</w:t>
            </w:r>
          </w:p>
          <w:p w:rsidR="00742856" w:rsidRDefault="00742856" w:rsidP="00742856">
            <w:pPr>
              <w:jc w:val="center"/>
            </w:pPr>
            <w:r>
              <w:t>5.4.9.C</w:t>
            </w:r>
          </w:p>
          <w:p w:rsidR="00742856" w:rsidRDefault="00742856" w:rsidP="00742856">
            <w:pPr>
              <w:jc w:val="center"/>
            </w:pPr>
            <w:r>
              <w:t>5.4.9.D</w:t>
            </w:r>
          </w:p>
          <w:p w:rsidR="00742856" w:rsidRDefault="00742856" w:rsidP="00742856">
            <w:pPr>
              <w:jc w:val="center"/>
            </w:pPr>
            <w:r>
              <w:t>5.4.9.E</w:t>
            </w:r>
          </w:p>
          <w:p w:rsidR="00742856" w:rsidRDefault="00742856" w:rsidP="00742856">
            <w:pPr>
              <w:jc w:val="center"/>
            </w:pPr>
            <w:r>
              <w:t>C.1.1.1.2</w:t>
            </w:r>
          </w:p>
          <w:p w:rsidR="00742856" w:rsidRDefault="00742856" w:rsidP="00742856">
            <w:pPr>
              <w:jc w:val="center"/>
            </w:pPr>
            <w:r>
              <w:t>C.1.1.1.3</w:t>
            </w:r>
          </w:p>
          <w:p w:rsidR="00742856" w:rsidRDefault="00742856" w:rsidP="00742856">
            <w:pPr>
              <w:jc w:val="center"/>
            </w:pPr>
            <w:r>
              <w:t>C.1.1.2.1</w:t>
            </w:r>
          </w:p>
          <w:p w:rsidR="00742856" w:rsidRDefault="00742856" w:rsidP="00742856">
            <w:pPr>
              <w:jc w:val="center"/>
            </w:pPr>
            <w:r>
              <w:t>C.1.1.2.2</w:t>
            </w:r>
          </w:p>
          <w:p w:rsidR="00742856" w:rsidRDefault="00742856" w:rsidP="00742856">
            <w:pPr>
              <w:jc w:val="center"/>
            </w:pPr>
            <w:r>
              <w:t>C.1.1.2.3</w:t>
            </w:r>
          </w:p>
          <w:p w:rsidR="00742856" w:rsidRDefault="00742856" w:rsidP="00742856">
            <w:pPr>
              <w:jc w:val="center"/>
            </w:pPr>
            <w:r>
              <w:t>C.1.2.1.1</w:t>
            </w:r>
          </w:p>
          <w:p w:rsidR="00A73EB8" w:rsidRPr="00A73EB8" w:rsidRDefault="00742856" w:rsidP="00742856">
            <w:pPr>
              <w:jc w:val="center"/>
            </w:pPr>
            <w:r>
              <w:t>C.1.2.1.3</w:t>
            </w:r>
          </w:p>
        </w:tc>
        <w:tc>
          <w:tcPr>
            <w:tcW w:w="3420" w:type="dxa"/>
            <w:vAlign w:val="center"/>
          </w:tcPr>
          <w:p w:rsidR="00430277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government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Nationalism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regime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sovereignty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authoritarian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totalitarian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Corporatism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 vs. authority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 of Law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democratization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NGOs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legitimacy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Theocracy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Communism</w:t>
            </w:r>
          </w:p>
          <w:p w:rsidR="00742856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Socialism</w:t>
            </w:r>
          </w:p>
          <w:p w:rsidR="00742856" w:rsidRPr="00A73EB8" w:rsidRDefault="007428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Fascism</w:t>
            </w:r>
          </w:p>
        </w:tc>
        <w:tc>
          <w:tcPr>
            <w:tcW w:w="3420" w:type="dxa"/>
            <w:vAlign w:val="center"/>
          </w:tcPr>
          <w:p w:rsidR="00A73EB8" w:rsidRDefault="005E64B1" w:rsidP="00A5565A">
            <w:pPr>
              <w:jc w:val="center"/>
            </w:pPr>
            <w:r>
              <w:t>Take an online political spectrum survey so you can evaluate your views relative to historical figures.</w:t>
            </w:r>
          </w:p>
          <w:p w:rsidR="005E64B1" w:rsidRDefault="005E64B1" w:rsidP="005E64B1"/>
          <w:p w:rsidR="005E64B1" w:rsidRPr="002F1426" w:rsidRDefault="005E64B1" w:rsidP="005E64B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E64B1" w:rsidRDefault="005E64B1" w:rsidP="005E64B1">
            <w:pPr>
              <w:spacing w:after="120"/>
              <w:jc w:val="center"/>
            </w:pPr>
            <w:r>
              <w:t xml:space="preserve">Multiple Choice Exams </w:t>
            </w:r>
          </w:p>
          <w:p w:rsidR="005E64B1" w:rsidRDefault="005E64B1" w:rsidP="005E64B1">
            <w:pPr>
              <w:spacing w:after="120"/>
              <w:jc w:val="center"/>
            </w:pPr>
            <w:r>
              <w:t xml:space="preserve">Essay Exams </w:t>
            </w:r>
          </w:p>
          <w:p w:rsidR="005E64B1" w:rsidRDefault="005E64B1" w:rsidP="005E64B1">
            <w:pPr>
              <w:spacing w:after="120"/>
              <w:jc w:val="center"/>
            </w:pPr>
            <w:r>
              <w:t xml:space="preserve">Quiz </w:t>
            </w:r>
          </w:p>
          <w:p w:rsidR="005E64B1" w:rsidRDefault="005E64B1" w:rsidP="005E64B1">
            <w:pPr>
              <w:spacing w:after="120"/>
              <w:jc w:val="center"/>
            </w:pPr>
            <w:r>
              <w:t xml:space="preserve">Writing Assessments </w:t>
            </w:r>
          </w:p>
          <w:p w:rsidR="005E64B1" w:rsidRDefault="005E64B1" w:rsidP="005E64B1">
            <w:pPr>
              <w:spacing w:after="120"/>
              <w:jc w:val="center"/>
            </w:pPr>
            <w:r>
              <w:t xml:space="preserve">Formative Assessments </w:t>
            </w:r>
          </w:p>
          <w:p w:rsidR="005E64B1" w:rsidRDefault="005E64B1" w:rsidP="005E64B1">
            <w:pPr>
              <w:spacing w:after="120"/>
              <w:jc w:val="center"/>
            </w:pPr>
            <w:r>
              <w:t>Summative Assessments</w:t>
            </w:r>
          </w:p>
          <w:p w:rsidR="005E64B1" w:rsidRDefault="005E64B1" w:rsidP="005E64B1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5E64B1" w:rsidP="005E64B1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5E64B1"/>
    <w:rsid w:val="00611B54"/>
    <w:rsid w:val="00742856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13408"/>
    <w:rsid w:val="00C61433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FC60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ECFAC-735C-430A-88A5-B8851E21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5</cp:revision>
  <dcterms:created xsi:type="dcterms:W3CDTF">2017-03-08T16:56:00Z</dcterms:created>
  <dcterms:modified xsi:type="dcterms:W3CDTF">2017-09-22T16:46:00Z</dcterms:modified>
</cp:coreProperties>
</file>