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C3F15">
        <w:rPr>
          <w:u w:val="single"/>
        </w:rPr>
        <w:t>Government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447D2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C3F1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C3F15">
              <w:t>State and Local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447D2">
              <w:t>10</w:t>
            </w:r>
            <w:r w:rsidR="000804D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5447D2" w:rsidRPr="0024452F" w:rsidRDefault="002F1426" w:rsidP="005447D2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447D2" w:rsidRPr="0024452F">
              <w:rPr>
                <w:color w:val="000000"/>
              </w:rPr>
              <w:t xml:space="preserve"> Students will learn the organization and powers of state and local governments.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5447D2" w:rsidRPr="0024452F" w:rsidRDefault="005447D2" w:rsidP="005447D2">
            <w:r w:rsidRPr="0024452F">
              <w:t xml:space="preserve">1. Pennsylvania Commonwealth Government </w:t>
            </w:r>
          </w:p>
          <w:p w:rsidR="005447D2" w:rsidRPr="0024452F" w:rsidRDefault="005447D2" w:rsidP="005447D2">
            <w:r w:rsidRPr="0024452F">
              <w:t xml:space="preserve">2. Dauphin County Government </w:t>
            </w:r>
          </w:p>
          <w:p w:rsidR="005447D2" w:rsidRPr="0024452F" w:rsidRDefault="005447D2" w:rsidP="005447D2">
            <w:r w:rsidRPr="0024452F">
              <w:t xml:space="preserve">3. Lower Dauphin School District </w:t>
            </w:r>
          </w:p>
          <w:p w:rsidR="005447D2" w:rsidRDefault="005447D2" w:rsidP="005447D2">
            <w:r w:rsidRPr="0024452F">
              <w:t xml:space="preserve">4. Municipalities 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7C3F15" w:rsidRDefault="007C3F15" w:rsidP="007C3F15">
            <w:pPr>
              <w:jc w:val="center"/>
            </w:pPr>
            <w:r>
              <w:t>5.1.9.A</w:t>
            </w:r>
          </w:p>
          <w:p w:rsidR="007C3F15" w:rsidRDefault="007C3F15" w:rsidP="007C3F15">
            <w:pPr>
              <w:jc w:val="center"/>
            </w:pPr>
            <w:r>
              <w:t>5.1.9.B</w:t>
            </w:r>
          </w:p>
          <w:p w:rsidR="007C3F15" w:rsidRDefault="007C3F15" w:rsidP="007C3F15">
            <w:pPr>
              <w:jc w:val="center"/>
            </w:pPr>
            <w:r>
              <w:t>5.1.9.D</w:t>
            </w:r>
          </w:p>
          <w:p w:rsidR="007C3F15" w:rsidRDefault="007C3F15" w:rsidP="007C3F15">
            <w:pPr>
              <w:jc w:val="center"/>
            </w:pPr>
            <w:r>
              <w:t>5.1.9.E</w:t>
            </w:r>
          </w:p>
          <w:p w:rsidR="007C3F15" w:rsidRDefault="007C3F15" w:rsidP="007C3F15">
            <w:pPr>
              <w:jc w:val="center"/>
            </w:pPr>
            <w:r>
              <w:t>5.3.9.E</w:t>
            </w:r>
          </w:p>
          <w:p w:rsidR="007C3F15" w:rsidRDefault="007C3F15" w:rsidP="007C3F15">
            <w:pPr>
              <w:jc w:val="center"/>
            </w:pPr>
            <w:r>
              <w:t>5.2.9 A</w:t>
            </w:r>
          </w:p>
          <w:p w:rsidR="007C3F15" w:rsidRDefault="007C3F15" w:rsidP="007C3F15">
            <w:pPr>
              <w:jc w:val="center"/>
            </w:pPr>
            <w:r>
              <w:t>5.3.9.B</w:t>
            </w:r>
          </w:p>
          <w:p w:rsidR="007C3F15" w:rsidRDefault="007C3F15" w:rsidP="007C3F15">
            <w:pPr>
              <w:jc w:val="center"/>
            </w:pPr>
            <w:r>
              <w:t>5.3.9.C</w:t>
            </w:r>
          </w:p>
          <w:p w:rsidR="007C3F15" w:rsidRDefault="007C3F15" w:rsidP="007C3F15">
            <w:pPr>
              <w:jc w:val="center"/>
            </w:pPr>
            <w:r>
              <w:t>C.1.1.1.1</w:t>
            </w:r>
          </w:p>
          <w:p w:rsidR="007C3F15" w:rsidRDefault="007C3F15" w:rsidP="007C3F15">
            <w:pPr>
              <w:jc w:val="center"/>
            </w:pPr>
            <w:r>
              <w:t>C.1.1.1.4</w:t>
            </w:r>
          </w:p>
          <w:p w:rsidR="007C3F15" w:rsidRDefault="007C3F15" w:rsidP="007C3F15">
            <w:pPr>
              <w:jc w:val="center"/>
            </w:pPr>
            <w:r>
              <w:t>C.1.2.2.2</w:t>
            </w:r>
          </w:p>
          <w:p w:rsidR="007C3F15" w:rsidRDefault="007C3F15" w:rsidP="007C3F15">
            <w:pPr>
              <w:jc w:val="center"/>
            </w:pPr>
            <w:r>
              <w:t>C.1.2.2.3</w:t>
            </w:r>
          </w:p>
          <w:p w:rsidR="007C3F15" w:rsidRDefault="007C3F15" w:rsidP="007C3F15">
            <w:pPr>
              <w:jc w:val="center"/>
            </w:pPr>
            <w:r>
              <w:t>C.1.3.1.1</w:t>
            </w:r>
          </w:p>
          <w:p w:rsidR="007C3F15" w:rsidRDefault="007C3F15" w:rsidP="007C3F15">
            <w:pPr>
              <w:jc w:val="center"/>
            </w:pPr>
            <w:r>
              <w:t>C.1.3.1.3</w:t>
            </w:r>
          </w:p>
          <w:p w:rsidR="007C3F15" w:rsidRDefault="007C3F15" w:rsidP="007C3F15">
            <w:pPr>
              <w:jc w:val="center"/>
            </w:pPr>
            <w:r>
              <w:t>C.1.3.2.1</w:t>
            </w:r>
          </w:p>
          <w:p w:rsidR="007C3F15" w:rsidRDefault="007C3F15" w:rsidP="007C3F15">
            <w:pPr>
              <w:jc w:val="center"/>
            </w:pPr>
            <w:r>
              <w:t>C.1.4.1.1</w:t>
            </w:r>
          </w:p>
          <w:p w:rsidR="007C3F15" w:rsidRDefault="007C3F15" w:rsidP="007C3F15">
            <w:pPr>
              <w:jc w:val="center"/>
            </w:pPr>
            <w:r>
              <w:t>C.1.4.1.2</w:t>
            </w:r>
          </w:p>
          <w:p w:rsidR="007C3F15" w:rsidRDefault="007C3F15" w:rsidP="007C3F15">
            <w:pPr>
              <w:jc w:val="center"/>
            </w:pPr>
            <w:r>
              <w:t>C.2.1.1.2</w:t>
            </w:r>
          </w:p>
          <w:p w:rsidR="007C3F15" w:rsidRDefault="007C3F15" w:rsidP="007C3F15">
            <w:pPr>
              <w:jc w:val="center"/>
            </w:pPr>
            <w:r>
              <w:t>C.2.2.2.2</w:t>
            </w:r>
          </w:p>
          <w:p w:rsidR="007C3F15" w:rsidRDefault="007C3F15" w:rsidP="007C3F15">
            <w:pPr>
              <w:jc w:val="center"/>
            </w:pPr>
            <w:r>
              <w:t>C.2.2.2.3</w:t>
            </w:r>
          </w:p>
          <w:p w:rsidR="00A73EB8" w:rsidRPr="00A73EB8" w:rsidRDefault="007C3F15" w:rsidP="007C3F15">
            <w:pPr>
              <w:jc w:val="center"/>
            </w:pPr>
            <w:r>
              <w:t>C.2.4.1.1</w:t>
            </w:r>
          </w:p>
        </w:tc>
        <w:tc>
          <w:tcPr>
            <w:tcW w:w="3420" w:type="dxa"/>
            <w:vAlign w:val="center"/>
          </w:tcPr>
          <w:p w:rsidR="00430277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state</w:t>
            </w:r>
          </w:p>
          <w:p w:rsidR="007C3F15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city</w:t>
            </w:r>
          </w:p>
          <w:p w:rsidR="007C3F15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borough</w:t>
            </w:r>
          </w:p>
          <w:p w:rsidR="007C3F15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township</w:t>
            </w:r>
          </w:p>
          <w:p w:rsidR="007C3F15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school district</w:t>
            </w:r>
          </w:p>
          <w:p w:rsidR="007C3F15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council</w:t>
            </w:r>
          </w:p>
          <w:p w:rsidR="007C3F15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commissioners</w:t>
            </w:r>
          </w:p>
          <w:p w:rsidR="007C3F15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authority</w:t>
            </w:r>
          </w:p>
          <w:p w:rsidR="007C3F15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public services</w:t>
            </w:r>
          </w:p>
          <w:p w:rsidR="007C3F15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bonds</w:t>
            </w:r>
          </w:p>
          <w:p w:rsidR="007C3F15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mandates</w:t>
            </w:r>
          </w:p>
          <w:p w:rsidR="007C3F15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governor</w:t>
            </w:r>
          </w:p>
          <w:p w:rsidR="007C3F15" w:rsidRPr="00A73EB8" w:rsidRDefault="007C3F1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mayor</w:t>
            </w:r>
          </w:p>
        </w:tc>
        <w:tc>
          <w:tcPr>
            <w:tcW w:w="3420" w:type="dxa"/>
            <w:vAlign w:val="center"/>
          </w:tcPr>
          <w:p w:rsidR="005447D2" w:rsidRDefault="000804DC" w:rsidP="005447D2">
            <w:r>
              <w:t xml:space="preserve">Explain the </w:t>
            </w:r>
            <w:r w:rsidR="005447D2">
              <w:t xml:space="preserve">importance </w:t>
            </w:r>
            <w:r>
              <w:t xml:space="preserve">of </w:t>
            </w:r>
            <w:bookmarkStart w:id="0" w:name="_GoBack"/>
            <w:bookmarkEnd w:id="0"/>
            <w:r w:rsidR="005447D2">
              <w:t xml:space="preserve">cooperation between the layers of government. </w:t>
            </w:r>
          </w:p>
          <w:p w:rsidR="00A73EB8" w:rsidRDefault="00A73EB8" w:rsidP="00A5565A">
            <w:pPr>
              <w:jc w:val="center"/>
              <w:rPr>
                <w:b/>
              </w:rPr>
            </w:pPr>
          </w:p>
          <w:p w:rsidR="005447D2" w:rsidRDefault="005447D2" w:rsidP="005447D2">
            <w:r>
              <w:t xml:space="preserve">Compile the list of services that local governments provide. </w:t>
            </w:r>
          </w:p>
          <w:p w:rsidR="005447D2" w:rsidRPr="002F1426" w:rsidRDefault="005447D2" w:rsidP="005447D2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447D2" w:rsidRDefault="005447D2" w:rsidP="005447D2">
            <w:pPr>
              <w:spacing w:after="120"/>
              <w:jc w:val="center"/>
            </w:pPr>
            <w:r>
              <w:t xml:space="preserve">Multiple Choice Exams </w:t>
            </w:r>
          </w:p>
          <w:p w:rsidR="005447D2" w:rsidRDefault="005447D2" w:rsidP="005447D2">
            <w:pPr>
              <w:spacing w:after="120"/>
              <w:jc w:val="center"/>
            </w:pPr>
            <w:r>
              <w:t xml:space="preserve">Essay Exams </w:t>
            </w:r>
          </w:p>
          <w:p w:rsidR="005447D2" w:rsidRDefault="005447D2" w:rsidP="005447D2">
            <w:pPr>
              <w:spacing w:after="120"/>
              <w:jc w:val="center"/>
            </w:pPr>
            <w:r>
              <w:t xml:space="preserve">Quiz </w:t>
            </w:r>
          </w:p>
          <w:p w:rsidR="005447D2" w:rsidRDefault="005447D2" w:rsidP="005447D2">
            <w:pPr>
              <w:spacing w:after="120"/>
              <w:jc w:val="center"/>
            </w:pPr>
            <w:r>
              <w:t xml:space="preserve">Writing Assessments </w:t>
            </w:r>
          </w:p>
          <w:p w:rsidR="005447D2" w:rsidRDefault="005447D2" w:rsidP="005447D2">
            <w:pPr>
              <w:spacing w:after="120"/>
              <w:jc w:val="center"/>
            </w:pPr>
            <w:r>
              <w:t xml:space="preserve">Formative Assessments </w:t>
            </w:r>
          </w:p>
          <w:p w:rsidR="005447D2" w:rsidRDefault="005447D2" w:rsidP="005447D2">
            <w:pPr>
              <w:spacing w:after="120"/>
              <w:jc w:val="center"/>
            </w:pPr>
            <w:r>
              <w:t>Summative Assessments</w:t>
            </w:r>
          </w:p>
          <w:p w:rsidR="005447D2" w:rsidRDefault="005447D2" w:rsidP="005447D2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5447D2" w:rsidP="005447D2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04DC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447D2"/>
    <w:rsid w:val="005E38FC"/>
    <w:rsid w:val="00611B54"/>
    <w:rsid w:val="007A147C"/>
    <w:rsid w:val="007C3F15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7507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5498D-8CF9-4256-9C93-5B10B73D6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4</cp:revision>
  <dcterms:created xsi:type="dcterms:W3CDTF">2017-03-08T16:53:00Z</dcterms:created>
  <dcterms:modified xsi:type="dcterms:W3CDTF">2017-09-22T16:47:00Z</dcterms:modified>
</cp:coreProperties>
</file>