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56538">
        <w:rPr>
          <w:u w:val="single"/>
        </w:rPr>
        <w:t>Government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13258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5653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56538">
              <w:t>Public Policy (Essential)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13258">
              <w:t>10</w:t>
            </w:r>
            <w:r w:rsidR="00B03D1A">
              <w:t xml:space="preserve">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213258" w:rsidRPr="0024452F" w:rsidRDefault="002F1426" w:rsidP="00213258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13258" w:rsidRPr="0024452F">
              <w:t xml:space="preserve"> Students will understand the importance of the public policy with regards to social and foreign policy.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213258" w:rsidRPr="0024452F" w:rsidRDefault="00213258" w:rsidP="00213258">
            <w:r w:rsidRPr="0024452F">
              <w:t>1. Social Programs</w:t>
            </w:r>
          </w:p>
          <w:p w:rsidR="00213258" w:rsidRDefault="00213258" w:rsidP="00213258">
            <w:r w:rsidRPr="0024452F">
              <w:t xml:space="preserve">2. Foreign Policy </w:t>
            </w:r>
          </w:p>
          <w:p w:rsidR="00213258" w:rsidRDefault="00213258" w:rsidP="00213258">
            <w:pPr>
              <w:rPr>
                <w:rFonts w:eastAsia="Calibri"/>
                <w:b/>
              </w:rPr>
            </w:pP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756538" w:rsidRDefault="00756538" w:rsidP="00756538">
            <w:pPr>
              <w:jc w:val="center"/>
            </w:pPr>
            <w:r>
              <w:t>5.1.9.D</w:t>
            </w:r>
            <w:r>
              <w:tab/>
            </w:r>
          </w:p>
          <w:p w:rsidR="00756538" w:rsidRDefault="00756538" w:rsidP="00756538">
            <w:pPr>
              <w:jc w:val="center"/>
            </w:pPr>
            <w:r>
              <w:t>5.2.9.A</w:t>
            </w:r>
            <w:r>
              <w:tab/>
            </w:r>
          </w:p>
          <w:p w:rsidR="00756538" w:rsidRDefault="00756538" w:rsidP="00756538">
            <w:pPr>
              <w:jc w:val="center"/>
            </w:pPr>
            <w:r>
              <w:t>5.2.9.B</w:t>
            </w:r>
            <w:r>
              <w:tab/>
            </w:r>
          </w:p>
          <w:p w:rsidR="00756538" w:rsidRDefault="00756538" w:rsidP="00756538">
            <w:pPr>
              <w:jc w:val="center"/>
            </w:pPr>
            <w:r>
              <w:t>5.2.9.C</w:t>
            </w:r>
            <w:r>
              <w:tab/>
            </w:r>
          </w:p>
          <w:p w:rsidR="00756538" w:rsidRDefault="00756538" w:rsidP="00756538">
            <w:pPr>
              <w:jc w:val="center"/>
            </w:pPr>
            <w:r>
              <w:t>5.3.9.B</w:t>
            </w:r>
            <w:r>
              <w:tab/>
            </w:r>
          </w:p>
          <w:p w:rsidR="00756538" w:rsidRDefault="00756538" w:rsidP="00756538">
            <w:pPr>
              <w:jc w:val="center"/>
            </w:pPr>
            <w:r>
              <w:t>5.3.9.F</w:t>
            </w:r>
            <w:r>
              <w:tab/>
            </w:r>
          </w:p>
          <w:p w:rsidR="00756538" w:rsidRDefault="00756538" w:rsidP="00756538">
            <w:pPr>
              <w:jc w:val="center"/>
            </w:pPr>
            <w:r>
              <w:t>5.3.9.G</w:t>
            </w:r>
            <w:r>
              <w:tab/>
            </w:r>
          </w:p>
          <w:p w:rsidR="00756538" w:rsidRDefault="00756538" w:rsidP="00756538">
            <w:pPr>
              <w:jc w:val="center"/>
            </w:pPr>
            <w:r>
              <w:t>5.3.9.I</w:t>
            </w:r>
            <w:r>
              <w:tab/>
            </w:r>
          </w:p>
          <w:p w:rsidR="00756538" w:rsidRDefault="00756538" w:rsidP="00756538">
            <w:pPr>
              <w:jc w:val="center"/>
            </w:pPr>
            <w:r>
              <w:t>5.4.9.A</w:t>
            </w:r>
            <w:r>
              <w:tab/>
            </w:r>
          </w:p>
          <w:p w:rsidR="00756538" w:rsidRDefault="00756538" w:rsidP="00756538">
            <w:pPr>
              <w:jc w:val="center"/>
            </w:pPr>
            <w:r>
              <w:t>5.4.9.B</w:t>
            </w:r>
          </w:p>
          <w:p w:rsidR="00756538" w:rsidRDefault="00756538" w:rsidP="00756538">
            <w:pPr>
              <w:jc w:val="center"/>
            </w:pPr>
            <w:r>
              <w:t>5.4.9.C</w:t>
            </w:r>
          </w:p>
          <w:p w:rsidR="00756538" w:rsidRDefault="00756538" w:rsidP="00756538">
            <w:pPr>
              <w:jc w:val="center"/>
            </w:pPr>
            <w:r>
              <w:t>5.4.9.E</w:t>
            </w:r>
          </w:p>
          <w:p w:rsidR="00756538" w:rsidRDefault="00756538" w:rsidP="00756538">
            <w:pPr>
              <w:jc w:val="center"/>
            </w:pPr>
            <w:r>
              <w:t>C.1.1.1.1</w:t>
            </w:r>
          </w:p>
          <w:p w:rsidR="00756538" w:rsidRDefault="00756538" w:rsidP="00756538">
            <w:pPr>
              <w:jc w:val="center"/>
            </w:pPr>
            <w:r>
              <w:t>C.1.1.1.2</w:t>
            </w:r>
          </w:p>
          <w:p w:rsidR="00756538" w:rsidRDefault="00756538" w:rsidP="00756538">
            <w:pPr>
              <w:jc w:val="center"/>
            </w:pPr>
            <w:r>
              <w:t>C.1.1.1.4</w:t>
            </w:r>
          </w:p>
          <w:p w:rsidR="00756538" w:rsidRDefault="00756538" w:rsidP="00756538">
            <w:pPr>
              <w:jc w:val="center"/>
            </w:pPr>
            <w:r>
              <w:t>C.1.1.2.1</w:t>
            </w:r>
          </w:p>
          <w:p w:rsidR="00756538" w:rsidRDefault="00756538" w:rsidP="00756538">
            <w:pPr>
              <w:jc w:val="center"/>
            </w:pPr>
            <w:r>
              <w:t>C.1.1.2.2</w:t>
            </w:r>
          </w:p>
          <w:p w:rsidR="00756538" w:rsidRDefault="00756538" w:rsidP="00756538">
            <w:pPr>
              <w:jc w:val="center"/>
            </w:pPr>
            <w:r>
              <w:t>C.1.1.2.3</w:t>
            </w:r>
          </w:p>
          <w:p w:rsidR="00756538" w:rsidRDefault="00756538" w:rsidP="00756538">
            <w:pPr>
              <w:jc w:val="center"/>
            </w:pPr>
            <w:r>
              <w:t>C.2.2.2.4</w:t>
            </w:r>
          </w:p>
          <w:p w:rsidR="00756538" w:rsidRDefault="00756538" w:rsidP="00756538">
            <w:pPr>
              <w:jc w:val="center"/>
            </w:pPr>
            <w:r>
              <w:t>C.2.2.2.5</w:t>
            </w:r>
          </w:p>
          <w:p w:rsidR="00A73EB8" w:rsidRPr="00A73EB8" w:rsidRDefault="00756538" w:rsidP="00756538">
            <w:pPr>
              <w:jc w:val="center"/>
            </w:pPr>
            <w:r>
              <w:t>C.2.3.2.2</w:t>
            </w:r>
          </w:p>
        </w:tc>
        <w:tc>
          <w:tcPr>
            <w:tcW w:w="3420" w:type="dxa"/>
            <w:vAlign w:val="center"/>
          </w:tcPr>
          <w:p w:rsidR="00430277" w:rsidRDefault="007565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NAFTA</w:t>
            </w:r>
          </w:p>
          <w:p w:rsidR="00756538" w:rsidRDefault="007565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entitlement Policy</w:t>
            </w:r>
          </w:p>
          <w:p w:rsidR="00756538" w:rsidRDefault="007565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welfare programs</w:t>
            </w:r>
          </w:p>
          <w:p w:rsidR="00756538" w:rsidRDefault="007565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discretionary spending</w:t>
            </w:r>
          </w:p>
          <w:p w:rsidR="00756538" w:rsidRDefault="007565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fiscal year</w:t>
            </w:r>
          </w:p>
          <w:p w:rsidR="00756538" w:rsidRDefault="007565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appropriations</w:t>
            </w:r>
          </w:p>
          <w:p w:rsidR="00756538" w:rsidRPr="00A73EB8" w:rsidRDefault="0075653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mandatory spending</w:t>
            </w:r>
          </w:p>
        </w:tc>
        <w:tc>
          <w:tcPr>
            <w:tcW w:w="3420" w:type="dxa"/>
            <w:vAlign w:val="center"/>
          </w:tcPr>
          <w:p w:rsidR="00213258" w:rsidRPr="008B1486" w:rsidRDefault="00213258" w:rsidP="00213258">
            <w:pPr>
              <w:ind w:left="36"/>
            </w:pPr>
            <w:r w:rsidRPr="008B1486">
              <w:t>Evaluate why governments raise revenue.</w:t>
            </w:r>
          </w:p>
          <w:p w:rsidR="00A73EB8" w:rsidRDefault="00A73EB8" w:rsidP="00A5565A">
            <w:pPr>
              <w:jc w:val="center"/>
              <w:rPr>
                <w:b/>
              </w:rPr>
            </w:pPr>
          </w:p>
          <w:p w:rsidR="00213258" w:rsidRPr="008B1486" w:rsidRDefault="00213258" w:rsidP="00213258">
            <w:pPr>
              <w:ind w:left="36"/>
            </w:pPr>
            <w:r w:rsidRPr="008B1486">
              <w:t>Analyze the influence of diverse opinions and beliefs on governmental policy making.</w:t>
            </w:r>
          </w:p>
          <w:p w:rsidR="00213258" w:rsidRDefault="00213258" w:rsidP="00213258"/>
          <w:p w:rsidR="00213258" w:rsidRPr="008B1486" w:rsidRDefault="00213258" w:rsidP="00213258">
            <w:pPr>
              <w:ind w:left="36"/>
            </w:pPr>
            <w:r w:rsidRPr="008B1486">
              <w:t>Analyze the role of the federal government in creating, approving, and implementing foreign and domestic policies.</w:t>
            </w:r>
          </w:p>
          <w:p w:rsidR="00213258" w:rsidRPr="002F1426" w:rsidRDefault="00213258" w:rsidP="00213258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13258" w:rsidRDefault="00213258" w:rsidP="00213258">
            <w:pPr>
              <w:spacing w:after="120"/>
              <w:jc w:val="center"/>
            </w:pPr>
            <w:r>
              <w:t xml:space="preserve">Multiple Choice Exams </w:t>
            </w:r>
          </w:p>
          <w:p w:rsidR="00213258" w:rsidRDefault="00213258" w:rsidP="00213258">
            <w:pPr>
              <w:spacing w:after="120"/>
              <w:jc w:val="center"/>
            </w:pPr>
            <w:r>
              <w:t xml:space="preserve">Essay Exams </w:t>
            </w:r>
          </w:p>
          <w:p w:rsidR="00213258" w:rsidRDefault="00213258" w:rsidP="00213258">
            <w:pPr>
              <w:spacing w:after="120"/>
              <w:jc w:val="center"/>
            </w:pPr>
            <w:r>
              <w:t xml:space="preserve">Quiz </w:t>
            </w:r>
          </w:p>
          <w:p w:rsidR="00213258" w:rsidRDefault="00213258" w:rsidP="00213258">
            <w:pPr>
              <w:spacing w:after="120"/>
              <w:jc w:val="center"/>
            </w:pPr>
            <w:r>
              <w:t xml:space="preserve">Writing Assessments </w:t>
            </w:r>
          </w:p>
          <w:p w:rsidR="00213258" w:rsidRDefault="00213258" w:rsidP="00213258">
            <w:pPr>
              <w:spacing w:after="120"/>
              <w:jc w:val="center"/>
            </w:pPr>
            <w:r>
              <w:t xml:space="preserve">Formative Assessments </w:t>
            </w:r>
          </w:p>
          <w:p w:rsidR="00213258" w:rsidRDefault="00213258" w:rsidP="00213258">
            <w:pPr>
              <w:spacing w:after="120"/>
              <w:jc w:val="center"/>
            </w:pPr>
            <w:r>
              <w:t>Summative Assessments</w:t>
            </w:r>
          </w:p>
          <w:p w:rsidR="00213258" w:rsidRDefault="00213258" w:rsidP="00213258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213258" w:rsidP="00213258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13258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07759"/>
    <w:rsid w:val="00756538"/>
    <w:rsid w:val="007A147C"/>
    <w:rsid w:val="007F0C34"/>
    <w:rsid w:val="0080537B"/>
    <w:rsid w:val="008902B0"/>
    <w:rsid w:val="00990086"/>
    <w:rsid w:val="009A0FC1"/>
    <w:rsid w:val="00A73EB8"/>
    <w:rsid w:val="00AC2828"/>
    <w:rsid w:val="00B03D1A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ABDF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7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8DDF9-C1D2-48FC-881E-D506753F0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3</cp:revision>
  <cp:lastPrinted>2017-06-14T14:52:00Z</cp:lastPrinted>
  <dcterms:created xsi:type="dcterms:W3CDTF">2017-06-14T14:52:00Z</dcterms:created>
  <dcterms:modified xsi:type="dcterms:W3CDTF">2017-09-22T16:44:00Z</dcterms:modified>
</cp:coreProperties>
</file>