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0663F">
        <w:rPr>
          <w:u w:val="single"/>
        </w:rPr>
        <w:t>Government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D6BF4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0663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0663F">
              <w:t>Linkage Institutions (Essential)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9623D9">
              <w:rPr>
                <w:b/>
              </w:rPr>
              <w:t xml:space="preserve"> </w:t>
            </w:r>
            <w:r w:rsidR="00433A2B" w:rsidRPr="009623D9">
              <w:t>25</w:t>
            </w:r>
            <w:r w:rsidR="009623D9" w:rsidRPr="009623D9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F1518" w:rsidRPr="0024452F" w:rsidRDefault="002F1426" w:rsidP="00FF1518">
            <w:pPr>
              <w:rPr>
                <w:rFonts w:eastAsia="Calibri"/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F1518" w:rsidRPr="0024452F">
              <w:rPr>
                <w:color w:val="000000"/>
              </w:rPr>
              <w:t xml:space="preserve"> Students will understand the role that political parties and special interest groups play in the American Electoral system. </w:t>
            </w:r>
          </w:p>
          <w:p w:rsidR="00B149C5" w:rsidRDefault="00B149C5" w:rsidP="00D97955"/>
          <w:p w:rsidR="00D97955" w:rsidRDefault="00D97955" w:rsidP="00D97955">
            <w:bookmarkStart w:id="0" w:name="_GoBack"/>
            <w:bookmarkEnd w:id="0"/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D6BF4" w:rsidTr="007F6E0A">
        <w:tc>
          <w:tcPr>
            <w:tcW w:w="2785" w:type="dxa"/>
            <w:vAlign w:val="center"/>
          </w:tcPr>
          <w:p w:rsidR="009D6BF4" w:rsidRPr="0024452F" w:rsidRDefault="009D6BF4" w:rsidP="009D6BF4">
            <w:r w:rsidRPr="0024452F">
              <w:t xml:space="preserve">1. Political Parties </w:t>
            </w:r>
          </w:p>
          <w:p w:rsidR="009D6BF4" w:rsidRPr="0024452F" w:rsidRDefault="009D6BF4" w:rsidP="009D6BF4">
            <w:r w:rsidRPr="0024452F">
              <w:t xml:space="preserve">2. Interest Groups </w:t>
            </w:r>
          </w:p>
          <w:p w:rsidR="009D6BF4" w:rsidRDefault="009D6BF4" w:rsidP="009D6BF4">
            <w:r w:rsidRPr="0024452F">
              <w:t>3. Media</w:t>
            </w:r>
          </w:p>
          <w:p w:rsidR="009D6BF4" w:rsidRPr="00DE5063" w:rsidRDefault="009D6BF4" w:rsidP="009D6BF4">
            <w:pPr>
              <w:jc w:val="center"/>
            </w:pPr>
          </w:p>
        </w:tc>
        <w:tc>
          <w:tcPr>
            <w:tcW w:w="1890" w:type="dxa"/>
            <w:vAlign w:val="center"/>
          </w:tcPr>
          <w:p w:rsidR="009D6BF4" w:rsidRDefault="009D6BF4" w:rsidP="009D6BF4">
            <w:pPr>
              <w:jc w:val="center"/>
            </w:pPr>
            <w:r>
              <w:t>5.2.9 A</w:t>
            </w:r>
          </w:p>
          <w:p w:rsidR="009D6BF4" w:rsidRDefault="009D6BF4" w:rsidP="009D6BF4">
            <w:pPr>
              <w:jc w:val="center"/>
            </w:pPr>
            <w:r>
              <w:t>5.2.9 B</w:t>
            </w:r>
          </w:p>
          <w:p w:rsidR="009D6BF4" w:rsidRDefault="009D6BF4" w:rsidP="009D6BF4">
            <w:pPr>
              <w:jc w:val="center"/>
            </w:pPr>
            <w:r>
              <w:t>5.2.9 C</w:t>
            </w:r>
          </w:p>
          <w:p w:rsidR="009D6BF4" w:rsidRDefault="009D6BF4" w:rsidP="009D6BF4">
            <w:pPr>
              <w:jc w:val="center"/>
            </w:pPr>
            <w:r>
              <w:t>5.3.9.D</w:t>
            </w:r>
          </w:p>
          <w:p w:rsidR="009D6BF4" w:rsidRDefault="009D6BF4" w:rsidP="009D6BF4">
            <w:pPr>
              <w:jc w:val="center"/>
            </w:pPr>
            <w:r>
              <w:t>5.3.9.G</w:t>
            </w:r>
          </w:p>
          <w:p w:rsidR="009D6BF4" w:rsidRDefault="009D6BF4" w:rsidP="009D6BF4">
            <w:pPr>
              <w:jc w:val="center"/>
            </w:pPr>
            <w:r>
              <w:t>5.3.9.H</w:t>
            </w:r>
          </w:p>
          <w:p w:rsidR="009D6BF4" w:rsidRDefault="009D6BF4" w:rsidP="009D6BF4">
            <w:pPr>
              <w:jc w:val="center"/>
            </w:pPr>
            <w:r>
              <w:t>5.4.9 A</w:t>
            </w:r>
          </w:p>
          <w:p w:rsidR="009D6BF4" w:rsidRDefault="009D6BF4" w:rsidP="009D6BF4">
            <w:pPr>
              <w:jc w:val="center"/>
            </w:pPr>
            <w:r>
              <w:t>5.4.9 D</w:t>
            </w:r>
          </w:p>
          <w:p w:rsidR="009D6BF4" w:rsidRDefault="009D6BF4" w:rsidP="009D6BF4">
            <w:pPr>
              <w:jc w:val="center"/>
            </w:pPr>
            <w:r>
              <w:t>5.4.9 E</w:t>
            </w:r>
          </w:p>
          <w:p w:rsidR="009D6BF4" w:rsidRDefault="009D6BF4" w:rsidP="009D6BF4">
            <w:pPr>
              <w:jc w:val="center"/>
            </w:pPr>
            <w:r>
              <w:t>C.1.1.1.1</w:t>
            </w:r>
          </w:p>
          <w:p w:rsidR="009D6BF4" w:rsidRDefault="009D6BF4" w:rsidP="009D6BF4">
            <w:pPr>
              <w:jc w:val="center"/>
            </w:pPr>
            <w:r>
              <w:t>C.1.1.1.4</w:t>
            </w:r>
          </w:p>
          <w:p w:rsidR="009D6BF4" w:rsidRDefault="009D6BF4" w:rsidP="009D6BF4">
            <w:pPr>
              <w:jc w:val="center"/>
            </w:pPr>
            <w:r>
              <w:t>C.1.1.2.2</w:t>
            </w:r>
          </w:p>
          <w:p w:rsidR="009D6BF4" w:rsidRDefault="009D6BF4" w:rsidP="009D6BF4">
            <w:pPr>
              <w:jc w:val="center"/>
            </w:pPr>
            <w:r>
              <w:t>C.1.1.2.3</w:t>
            </w:r>
          </w:p>
          <w:p w:rsidR="009D6BF4" w:rsidRDefault="009D6BF4" w:rsidP="009D6BF4">
            <w:pPr>
              <w:jc w:val="center"/>
            </w:pPr>
            <w:r>
              <w:t>C1.1.3.1</w:t>
            </w:r>
          </w:p>
          <w:p w:rsidR="009D6BF4" w:rsidRDefault="009D6BF4" w:rsidP="009D6BF4">
            <w:pPr>
              <w:jc w:val="center"/>
            </w:pPr>
            <w:r>
              <w:t>C1.1.3.3</w:t>
            </w:r>
          </w:p>
          <w:p w:rsidR="009D6BF4" w:rsidRDefault="009D6BF4" w:rsidP="009D6BF4">
            <w:pPr>
              <w:jc w:val="center"/>
            </w:pPr>
            <w:r>
              <w:t>C.1.2.1.4</w:t>
            </w:r>
          </w:p>
          <w:p w:rsidR="009D6BF4" w:rsidRDefault="009D6BF4" w:rsidP="009D6BF4">
            <w:pPr>
              <w:jc w:val="center"/>
            </w:pPr>
            <w:r>
              <w:t>C.1.4.1.1</w:t>
            </w:r>
          </w:p>
          <w:p w:rsidR="009D6BF4" w:rsidRDefault="009D6BF4" w:rsidP="009D6BF4">
            <w:pPr>
              <w:jc w:val="center"/>
            </w:pPr>
            <w:r>
              <w:t>C.2.1.1.1</w:t>
            </w:r>
          </w:p>
          <w:p w:rsidR="009D6BF4" w:rsidRDefault="009D6BF4" w:rsidP="009D6BF4">
            <w:pPr>
              <w:jc w:val="center"/>
            </w:pPr>
            <w:r>
              <w:t>C.2.1.2.1</w:t>
            </w:r>
          </w:p>
          <w:p w:rsidR="009D6BF4" w:rsidRDefault="009D6BF4" w:rsidP="009D6BF4">
            <w:pPr>
              <w:jc w:val="center"/>
            </w:pPr>
            <w:r>
              <w:t>C.2.2.1.1</w:t>
            </w:r>
          </w:p>
          <w:p w:rsidR="009D6BF4" w:rsidRDefault="009D6BF4" w:rsidP="009D6BF4">
            <w:pPr>
              <w:jc w:val="center"/>
            </w:pPr>
            <w:r>
              <w:t>C.2.2.1.2</w:t>
            </w:r>
          </w:p>
          <w:p w:rsidR="009D6BF4" w:rsidRDefault="009D6BF4" w:rsidP="009D6BF4">
            <w:pPr>
              <w:jc w:val="center"/>
            </w:pPr>
            <w:r>
              <w:t>C.2.2.2.2</w:t>
            </w:r>
          </w:p>
          <w:p w:rsidR="009D6BF4" w:rsidRDefault="009D6BF4" w:rsidP="009D6BF4">
            <w:pPr>
              <w:jc w:val="center"/>
            </w:pPr>
            <w:r>
              <w:t>C.2.2.2.4</w:t>
            </w:r>
          </w:p>
          <w:p w:rsidR="009D6BF4" w:rsidRDefault="009D6BF4" w:rsidP="009D6BF4">
            <w:pPr>
              <w:jc w:val="center"/>
            </w:pPr>
            <w:r>
              <w:t>C.2.3.2.1</w:t>
            </w:r>
          </w:p>
          <w:p w:rsidR="009D6BF4" w:rsidRDefault="009D6BF4" w:rsidP="009D6BF4">
            <w:pPr>
              <w:jc w:val="center"/>
            </w:pPr>
            <w:r>
              <w:t>C.2.4.1.1</w:t>
            </w:r>
          </w:p>
          <w:p w:rsidR="009D6BF4" w:rsidRDefault="009D6BF4" w:rsidP="009D6BF4">
            <w:pPr>
              <w:jc w:val="center"/>
            </w:pPr>
            <w:r>
              <w:t>C.2.4.1.2</w:t>
            </w:r>
          </w:p>
          <w:p w:rsidR="009D6BF4" w:rsidRDefault="009D6BF4" w:rsidP="009D6BF4">
            <w:pPr>
              <w:jc w:val="center"/>
            </w:pPr>
            <w:r>
              <w:t>C.2.4.2.1</w:t>
            </w:r>
          </w:p>
          <w:p w:rsidR="009D6BF4" w:rsidRDefault="009D6BF4" w:rsidP="009D6BF4">
            <w:pPr>
              <w:jc w:val="center"/>
            </w:pPr>
            <w:r>
              <w:t>C.2.4.3.1</w:t>
            </w:r>
          </w:p>
          <w:p w:rsidR="009D6BF4" w:rsidRPr="00A73EB8" w:rsidRDefault="009D6BF4" w:rsidP="009D6BF4">
            <w:pPr>
              <w:jc w:val="center"/>
            </w:pPr>
            <w:r>
              <w:lastRenderedPageBreak/>
              <w:t>C.2.4.3.2</w:t>
            </w:r>
          </w:p>
        </w:tc>
        <w:tc>
          <w:tcPr>
            <w:tcW w:w="3420" w:type="dxa"/>
            <w:vAlign w:val="center"/>
          </w:tcPr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party structure of our system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interest group influence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 system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 election system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Electoral College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Republican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Democrat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third party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special interest group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PAC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issue ads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lobbying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caucus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plurality elections</w:t>
            </w:r>
          </w:p>
          <w:p w:rsidR="009D6BF4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party conventions</w:t>
            </w:r>
          </w:p>
          <w:p w:rsidR="009D6BF4" w:rsidRPr="00A73EB8" w:rsidRDefault="009D6BF4" w:rsidP="009D6B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registration</w:t>
            </w:r>
          </w:p>
        </w:tc>
        <w:tc>
          <w:tcPr>
            <w:tcW w:w="3420" w:type="dxa"/>
          </w:tcPr>
          <w:p w:rsidR="009D6BF4" w:rsidRPr="00CF2DAF" w:rsidRDefault="009D6BF4" w:rsidP="009D6BF4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Analyze</w:t>
            </w:r>
            <w:r w:rsidRPr="00CF2DAF">
              <w:rPr>
                <w:rFonts w:ascii="Times" w:hAnsi="Times"/>
              </w:rPr>
              <w:t xml:space="preserve"> the role of linkage institutions in </w:t>
            </w:r>
            <w:r>
              <w:rPr>
                <w:rFonts w:ascii="Times" w:hAnsi="Times"/>
              </w:rPr>
              <w:t xml:space="preserve">shaping personal political beliefs and </w:t>
            </w:r>
            <w:r w:rsidRPr="00CF2DAF">
              <w:rPr>
                <w:rFonts w:ascii="Times" w:hAnsi="Times"/>
              </w:rPr>
              <w:t>connecting citizens to the government.</w:t>
            </w:r>
          </w:p>
          <w:p w:rsidR="009D6BF4" w:rsidRPr="00CF2DAF" w:rsidRDefault="009D6BF4" w:rsidP="009D6BF4">
            <w:pPr>
              <w:rPr>
                <w:rFonts w:ascii="Times" w:hAnsi="Times"/>
              </w:rPr>
            </w:pPr>
          </w:p>
          <w:p w:rsidR="009D6BF4" w:rsidRPr="00CF2DAF" w:rsidRDefault="009D6BF4" w:rsidP="009D6BF4">
            <w:pPr>
              <w:ind w:left="36"/>
              <w:rPr>
                <w:rFonts w:ascii="Times" w:hAnsi="Times"/>
              </w:rPr>
            </w:pPr>
            <w:r w:rsidRPr="00CF2DAF">
              <w:rPr>
                <w:rFonts w:ascii="Times" w:hAnsi="Times"/>
              </w:rPr>
              <w:t>Compare the views of the Democratic and Republican parties.</w:t>
            </w:r>
          </w:p>
          <w:p w:rsidR="009D6BF4" w:rsidRPr="00CF2DAF" w:rsidRDefault="009D6BF4" w:rsidP="009D6BF4">
            <w:pPr>
              <w:ind w:left="36"/>
              <w:rPr>
                <w:rFonts w:ascii="Times" w:hAnsi="Times"/>
              </w:rPr>
            </w:pPr>
          </w:p>
          <w:p w:rsidR="009D6BF4" w:rsidRPr="00CF2DAF" w:rsidRDefault="009D6BF4" w:rsidP="009D6BF4">
            <w:pPr>
              <w:ind w:left="36"/>
              <w:rPr>
                <w:rFonts w:ascii="Times" w:hAnsi="Times"/>
              </w:rPr>
            </w:pPr>
            <w:r w:rsidRPr="00CF2DAF">
              <w:rPr>
                <w:rFonts w:ascii="Times" w:hAnsi="Times"/>
              </w:rPr>
              <w:t>Evaluate the fulfillment of civic responsibilities by citizens.</w:t>
            </w:r>
          </w:p>
          <w:p w:rsidR="009D6BF4" w:rsidRPr="00CF2DAF" w:rsidRDefault="009D6BF4" w:rsidP="009D6BF4">
            <w:pPr>
              <w:ind w:left="36"/>
              <w:rPr>
                <w:rFonts w:ascii="Times" w:hAnsi="Times"/>
              </w:rPr>
            </w:pPr>
          </w:p>
          <w:p w:rsidR="009D6BF4" w:rsidRDefault="009D6BF4" w:rsidP="009D6BF4">
            <w:pPr>
              <w:ind w:left="36"/>
            </w:pPr>
          </w:p>
        </w:tc>
        <w:tc>
          <w:tcPr>
            <w:tcW w:w="2880" w:type="dxa"/>
            <w:vAlign w:val="center"/>
          </w:tcPr>
          <w:p w:rsidR="009D6BF4" w:rsidRDefault="009D6BF4" w:rsidP="009D6BF4">
            <w:pPr>
              <w:spacing w:after="120"/>
              <w:jc w:val="center"/>
            </w:pPr>
            <w:r>
              <w:t xml:space="preserve">Multiple Choice Exams </w:t>
            </w:r>
          </w:p>
          <w:p w:rsidR="009D6BF4" w:rsidRDefault="009D6BF4" w:rsidP="009D6BF4">
            <w:pPr>
              <w:spacing w:after="120"/>
              <w:jc w:val="center"/>
            </w:pPr>
            <w:r>
              <w:t xml:space="preserve">Essay Exams </w:t>
            </w:r>
          </w:p>
          <w:p w:rsidR="009D6BF4" w:rsidRDefault="009D6BF4" w:rsidP="009D6BF4">
            <w:pPr>
              <w:spacing w:after="120"/>
              <w:jc w:val="center"/>
            </w:pPr>
            <w:r>
              <w:t xml:space="preserve">Quiz </w:t>
            </w:r>
          </w:p>
          <w:p w:rsidR="009D6BF4" w:rsidRDefault="009D6BF4" w:rsidP="009D6BF4">
            <w:pPr>
              <w:spacing w:after="120"/>
              <w:jc w:val="center"/>
            </w:pPr>
            <w:r>
              <w:t xml:space="preserve">Writing Assessments </w:t>
            </w:r>
          </w:p>
          <w:p w:rsidR="009D6BF4" w:rsidRDefault="009D6BF4" w:rsidP="009D6BF4">
            <w:pPr>
              <w:spacing w:after="120"/>
              <w:jc w:val="center"/>
            </w:pPr>
            <w:r>
              <w:t xml:space="preserve">Formative Assessments </w:t>
            </w:r>
          </w:p>
          <w:p w:rsidR="009D6BF4" w:rsidRDefault="009D6BF4" w:rsidP="009D6BF4">
            <w:pPr>
              <w:spacing w:after="120"/>
              <w:jc w:val="center"/>
            </w:pPr>
            <w:r>
              <w:t>Summative Assessments</w:t>
            </w:r>
          </w:p>
          <w:p w:rsidR="009D6BF4" w:rsidRDefault="009D6BF4" w:rsidP="009D6BF4">
            <w:pPr>
              <w:spacing w:after="120"/>
              <w:jc w:val="center"/>
            </w:pPr>
            <w:r>
              <w:t xml:space="preserve">Current Events </w:t>
            </w:r>
          </w:p>
          <w:p w:rsidR="009D6BF4" w:rsidRPr="00DB305D" w:rsidRDefault="009D6BF4" w:rsidP="009D6BF4">
            <w:pPr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0663F"/>
    <w:rsid w:val="00243906"/>
    <w:rsid w:val="002717B6"/>
    <w:rsid w:val="002F1426"/>
    <w:rsid w:val="002F1966"/>
    <w:rsid w:val="003154BD"/>
    <w:rsid w:val="003A1F67"/>
    <w:rsid w:val="00430277"/>
    <w:rsid w:val="00433A2B"/>
    <w:rsid w:val="004D4FCE"/>
    <w:rsid w:val="005E38FC"/>
    <w:rsid w:val="00611B54"/>
    <w:rsid w:val="007A147C"/>
    <w:rsid w:val="007F0C34"/>
    <w:rsid w:val="0080537B"/>
    <w:rsid w:val="008902B0"/>
    <w:rsid w:val="009623D9"/>
    <w:rsid w:val="00990086"/>
    <w:rsid w:val="009A0FC1"/>
    <w:rsid w:val="009D6BF4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F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AFAC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A30D7-3D98-44E7-BDF1-437D20248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6</cp:revision>
  <dcterms:created xsi:type="dcterms:W3CDTF">2017-03-08T16:45:00Z</dcterms:created>
  <dcterms:modified xsi:type="dcterms:W3CDTF">2017-09-22T16:44:00Z</dcterms:modified>
</cp:coreProperties>
</file>