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85E50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91D5A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85E5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85E50">
              <w:t>Civil Rights and Liberties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24CBA">
              <w:t>20</w:t>
            </w:r>
            <w:r w:rsidR="009F09D8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091D5A" w:rsidRPr="0024452F" w:rsidRDefault="002F1426" w:rsidP="00091D5A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091D5A" w:rsidRPr="0024452F">
              <w:rPr>
                <w:color w:val="000000"/>
              </w:rPr>
              <w:t xml:space="preserve"> Students will understand that citizens are guaranteed individual rights and liberties and have civil responsibilities.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091D5A" w:rsidRPr="0024452F" w:rsidRDefault="00091D5A" w:rsidP="00091D5A">
            <w:r w:rsidRPr="0024452F">
              <w:t xml:space="preserve">1. Application of Amendments </w:t>
            </w:r>
          </w:p>
          <w:p w:rsidR="00091D5A" w:rsidRPr="0024452F" w:rsidRDefault="00091D5A" w:rsidP="00091D5A">
            <w:r w:rsidRPr="0024452F">
              <w:t xml:space="preserve">2. Supreme Court Decisions </w:t>
            </w:r>
          </w:p>
          <w:p w:rsidR="00091D5A" w:rsidRPr="0024452F" w:rsidRDefault="00091D5A" w:rsidP="00091D5A">
            <w:r w:rsidRPr="0024452F">
              <w:t xml:space="preserve">3. Rights of the Accused </w:t>
            </w:r>
          </w:p>
          <w:p w:rsidR="00091D5A" w:rsidRDefault="00091D5A" w:rsidP="00091D5A">
            <w:r w:rsidRPr="0024452F">
              <w:t xml:space="preserve">4. Minority Rights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085E50" w:rsidRDefault="00085E50" w:rsidP="00085E50">
            <w:pPr>
              <w:jc w:val="center"/>
            </w:pPr>
            <w:r>
              <w:t>5.1.9 A</w:t>
            </w:r>
          </w:p>
          <w:p w:rsidR="00085E50" w:rsidRDefault="00085E50" w:rsidP="00085E50">
            <w:pPr>
              <w:jc w:val="center"/>
            </w:pPr>
            <w:r>
              <w:t>5.1.9 C</w:t>
            </w:r>
          </w:p>
          <w:p w:rsidR="00085E50" w:rsidRDefault="00085E50" w:rsidP="00085E50">
            <w:pPr>
              <w:jc w:val="center"/>
            </w:pPr>
            <w:r>
              <w:t>5.1.9 D</w:t>
            </w:r>
          </w:p>
          <w:p w:rsidR="00085E50" w:rsidRDefault="00085E50" w:rsidP="00085E50">
            <w:pPr>
              <w:jc w:val="center"/>
            </w:pPr>
            <w:r>
              <w:t>5.1.9 F</w:t>
            </w:r>
          </w:p>
          <w:p w:rsidR="00085E50" w:rsidRDefault="00085E50" w:rsidP="00085E50">
            <w:pPr>
              <w:jc w:val="center"/>
            </w:pPr>
            <w:r>
              <w:t>5.2.9 A</w:t>
            </w:r>
          </w:p>
          <w:p w:rsidR="00085E50" w:rsidRDefault="00085E50" w:rsidP="00085E50">
            <w:pPr>
              <w:jc w:val="center"/>
            </w:pPr>
            <w:r>
              <w:t>5.3.9.F</w:t>
            </w:r>
          </w:p>
          <w:p w:rsidR="00085E50" w:rsidRDefault="00085E50" w:rsidP="00085E50">
            <w:pPr>
              <w:jc w:val="center"/>
            </w:pPr>
            <w:r>
              <w:t>5.3.9.H</w:t>
            </w:r>
          </w:p>
          <w:p w:rsidR="00085E50" w:rsidRDefault="00085E50" w:rsidP="00085E50">
            <w:pPr>
              <w:jc w:val="center"/>
            </w:pPr>
            <w:r>
              <w:t>C.1.1.1.1</w:t>
            </w:r>
          </w:p>
          <w:p w:rsidR="00085E50" w:rsidRDefault="00085E50" w:rsidP="00085E50">
            <w:pPr>
              <w:jc w:val="center"/>
            </w:pPr>
            <w:r>
              <w:t>C.1.1.3.1</w:t>
            </w:r>
          </w:p>
          <w:p w:rsidR="00085E50" w:rsidRDefault="00085E50" w:rsidP="00085E50">
            <w:pPr>
              <w:jc w:val="center"/>
            </w:pPr>
            <w:r>
              <w:t>C1.1.3.2</w:t>
            </w:r>
          </w:p>
          <w:p w:rsidR="00085E50" w:rsidRDefault="00085E50" w:rsidP="00085E50">
            <w:pPr>
              <w:jc w:val="center"/>
            </w:pPr>
            <w:r>
              <w:t>C1.1.3.3</w:t>
            </w:r>
          </w:p>
          <w:p w:rsidR="00085E50" w:rsidRDefault="00085E50" w:rsidP="00085E50">
            <w:pPr>
              <w:jc w:val="center"/>
            </w:pPr>
            <w:r>
              <w:t>C.1.2.2.1</w:t>
            </w:r>
          </w:p>
          <w:p w:rsidR="00085E50" w:rsidRDefault="00085E50" w:rsidP="00085E50">
            <w:pPr>
              <w:jc w:val="center"/>
            </w:pPr>
            <w:r>
              <w:t>C.1.3.2.4</w:t>
            </w:r>
          </w:p>
          <w:p w:rsidR="00085E50" w:rsidRDefault="00085E50" w:rsidP="00085E50">
            <w:pPr>
              <w:jc w:val="center"/>
            </w:pPr>
            <w:r>
              <w:t>C.1.4.1.1</w:t>
            </w:r>
          </w:p>
          <w:p w:rsidR="00085E50" w:rsidRDefault="00085E50" w:rsidP="00085E50">
            <w:pPr>
              <w:jc w:val="center"/>
            </w:pPr>
            <w:r>
              <w:t>C.1.4.2.3</w:t>
            </w:r>
          </w:p>
          <w:p w:rsidR="00A73EB8" w:rsidRPr="00A73EB8" w:rsidRDefault="00085E50" w:rsidP="00085E50">
            <w:pPr>
              <w:jc w:val="center"/>
            </w:pPr>
            <w:r>
              <w:t>C.2.1.1.2</w:t>
            </w:r>
          </w:p>
        </w:tc>
        <w:tc>
          <w:tcPr>
            <w:tcW w:w="3420" w:type="dxa"/>
            <w:vAlign w:val="center"/>
          </w:tcPr>
          <w:p w:rsidR="00430277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Constitutional protections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 of Rights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symbolic speech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Establishment Clause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 Exercise Clause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assembly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redress of grievances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Miranda case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due process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speedy trial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self-incrimination</w:t>
            </w:r>
          </w:p>
          <w:p w:rsidR="00085E50" w:rsidRDefault="009F09D8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Habeas Corpu</w:t>
            </w:r>
            <w:bookmarkStart w:id="0" w:name="_GoBack"/>
            <w:bookmarkEnd w:id="0"/>
            <w:r w:rsidR="00085E50">
              <w:t>s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 Post Facto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14</w:t>
            </w:r>
            <w:r w:rsidRPr="00085E50">
              <w:rPr>
                <w:vertAlign w:val="superscript"/>
              </w:rPr>
              <w:t>th</w:t>
            </w:r>
            <w:r>
              <w:t xml:space="preserve"> Amendment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Disobedience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sit-down strike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Rights Act of 1964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Voting Rights Act of 1965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disobedience</w:t>
            </w:r>
          </w:p>
          <w:p w:rsidR="00085E50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women’s suffrage</w:t>
            </w:r>
          </w:p>
          <w:p w:rsidR="00085E50" w:rsidRPr="00A73EB8" w:rsidRDefault="00085E5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Affirmative Action</w:t>
            </w:r>
          </w:p>
        </w:tc>
        <w:tc>
          <w:tcPr>
            <w:tcW w:w="3420" w:type="dxa"/>
            <w:vAlign w:val="center"/>
          </w:tcPr>
          <w:p w:rsidR="00091D5A" w:rsidRDefault="00091D5A" w:rsidP="00091D5A">
            <w:r>
              <w:t xml:space="preserve">Evaluate how individual rights and liberties are extended, protected, or curtailed by the courts. </w:t>
            </w:r>
          </w:p>
          <w:p w:rsidR="00091D5A" w:rsidRDefault="00091D5A" w:rsidP="00091D5A"/>
          <w:p w:rsidR="00A73EB8" w:rsidRDefault="00091D5A" w:rsidP="00091D5A">
            <w:r>
              <w:t xml:space="preserve">Analyze key court decision on the expansion of civil rights and liberties.  </w:t>
            </w:r>
          </w:p>
          <w:p w:rsidR="00091D5A" w:rsidRDefault="00091D5A" w:rsidP="00091D5A">
            <w:pPr>
              <w:jc w:val="center"/>
            </w:pPr>
          </w:p>
          <w:p w:rsidR="00091D5A" w:rsidRPr="002F1426" w:rsidRDefault="00091D5A" w:rsidP="00091D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91D5A" w:rsidRDefault="00091D5A" w:rsidP="00091D5A">
            <w:pPr>
              <w:spacing w:after="120"/>
              <w:jc w:val="center"/>
            </w:pPr>
            <w:r>
              <w:t xml:space="preserve">Multiple Choice Exams </w:t>
            </w:r>
          </w:p>
          <w:p w:rsidR="00091D5A" w:rsidRDefault="00091D5A" w:rsidP="00091D5A">
            <w:pPr>
              <w:spacing w:after="120"/>
              <w:jc w:val="center"/>
            </w:pPr>
            <w:r>
              <w:t xml:space="preserve">Essay Exams </w:t>
            </w:r>
          </w:p>
          <w:p w:rsidR="00091D5A" w:rsidRDefault="00091D5A" w:rsidP="00091D5A">
            <w:pPr>
              <w:spacing w:after="120"/>
              <w:jc w:val="center"/>
            </w:pPr>
            <w:r>
              <w:t xml:space="preserve">Quiz </w:t>
            </w:r>
          </w:p>
          <w:p w:rsidR="00091D5A" w:rsidRDefault="00091D5A" w:rsidP="00091D5A">
            <w:pPr>
              <w:spacing w:after="120"/>
              <w:jc w:val="center"/>
            </w:pPr>
            <w:r>
              <w:t xml:space="preserve">Writing Assessments </w:t>
            </w:r>
          </w:p>
          <w:p w:rsidR="00091D5A" w:rsidRDefault="00091D5A" w:rsidP="00091D5A">
            <w:pPr>
              <w:spacing w:after="120"/>
              <w:jc w:val="center"/>
            </w:pPr>
            <w:r>
              <w:t xml:space="preserve">Formative Assessments </w:t>
            </w:r>
          </w:p>
          <w:p w:rsidR="00091D5A" w:rsidRDefault="00091D5A" w:rsidP="00091D5A">
            <w:pPr>
              <w:spacing w:after="120"/>
              <w:jc w:val="center"/>
            </w:pPr>
            <w:r>
              <w:t>Summative Assessments</w:t>
            </w:r>
          </w:p>
          <w:p w:rsidR="00091D5A" w:rsidRDefault="00091D5A" w:rsidP="00091D5A">
            <w:pPr>
              <w:spacing w:after="120"/>
              <w:jc w:val="center"/>
            </w:pPr>
            <w:r>
              <w:t xml:space="preserve">Current Events </w:t>
            </w:r>
          </w:p>
          <w:p w:rsidR="00A73EB8" w:rsidRPr="00DB305D" w:rsidRDefault="00091D5A" w:rsidP="00091D5A">
            <w:pPr>
              <w:spacing w:after="120"/>
              <w:jc w:val="center"/>
              <w:rPr>
                <w:sz w:val="18"/>
              </w:rPr>
            </w:pPr>
            <w:r>
              <w:t>Project Base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85E50"/>
    <w:rsid w:val="00091D5A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24CBA"/>
    <w:rsid w:val="005E38FC"/>
    <w:rsid w:val="00611B54"/>
    <w:rsid w:val="007A147C"/>
    <w:rsid w:val="007F0C34"/>
    <w:rsid w:val="0080537B"/>
    <w:rsid w:val="008902B0"/>
    <w:rsid w:val="00990086"/>
    <w:rsid w:val="009A0FC1"/>
    <w:rsid w:val="009F09D8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6415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03C06-C765-45A8-A963-80DE8CB46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5</cp:revision>
  <dcterms:created xsi:type="dcterms:W3CDTF">2017-03-08T16:41:00Z</dcterms:created>
  <dcterms:modified xsi:type="dcterms:W3CDTF">2017-09-22T16:39:00Z</dcterms:modified>
</cp:coreProperties>
</file>