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AA7619">
        <w:rPr>
          <w:u w:val="single"/>
        </w:rPr>
        <w:t>Government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B12FBD">
        <w:rPr>
          <w:u w:val="single"/>
        </w:rPr>
        <w:t xml:space="preserve">10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AA7619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AA7619">
              <w:t>Branches (Essential)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B81F9A">
              <w:t>25</w:t>
            </w:r>
            <w:r w:rsidR="006C7B3D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2FBD" w:rsidRPr="0024452F" w:rsidRDefault="002F1426" w:rsidP="00B12FBD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B12FBD" w:rsidRPr="0024452F">
              <w:t xml:space="preserve"> Students will demonstrate a working knowledge of the division of power within the American Political </w:t>
            </w:r>
            <w:r w:rsidR="00DD3FD2">
              <w:t>System</w:t>
            </w:r>
            <w:bookmarkStart w:id="0" w:name="_GoBack"/>
            <w:bookmarkEnd w:id="0"/>
            <w:r w:rsidR="00B12FBD" w:rsidRPr="0024452F">
              <w:t xml:space="preserve">, and how checks and balances created within the Constitution preserve our balance of power. </w:t>
            </w:r>
          </w:p>
          <w:p w:rsidR="00B149C5" w:rsidRDefault="00B149C5" w:rsidP="00D97955"/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B12FBD" w:rsidRPr="0024452F" w:rsidRDefault="00B12FBD" w:rsidP="00B12FBD">
            <w:r w:rsidRPr="0024452F">
              <w:t xml:space="preserve">1. Legislative </w:t>
            </w:r>
          </w:p>
          <w:p w:rsidR="00B12FBD" w:rsidRPr="0024452F" w:rsidRDefault="00B12FBD" w:rsidP="00B12FBD">
            <w:r w:rsidRPr="0024452F">
              <w:t xml:space="preserve">2. Executive </w:t>
            </w:r>
          </w:p>
          <w:p w:rsidR="00B12FBD" w:rsidRPr="0024452F" w:rsidRDefault="00B12FBD" w:rsidP="00B12FBD">
            <w:r w:rsidRPr="0024452F">
              <w:t xml:space="preserve">3. Bureaucracy </w:t>
            </w:r>
          </w:p>
          <w:p w:rsidR="00B12FBD" w:rsidRDefault="00B12FBD" w:rsidP="00B12FBD">
            <w:r w:rsidRPr="0024452F">
              <w:t>4. Judicial</w:t>
            </w:r>
          </w:p>
          <w:p w:rsidR="00A73EB8" w:rsidRPr="00DE5063" w:rsidRDefault="00A73EB8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AA7619" w:rsidRPr="0024452F" w:rsidRDefault="00AA7619" w:rsidP="00AA7619">
            <w:pPr>
              <w:jc w:val="center"/>
            </w:pPr>
            <w:r w:rsidRPr="0024452F">
              <w:t>5.1.9 C</w:t>
            </w:r>
          </w:p>
          <w:p w:rsidR="00AA7619" w:rsidRPr="0024452F" w:rsidRDefault="00AA7619" w:rsidP="00AA7619">
            <w:pPr>
              <w:jc w:val="center"/>
            </w:pPr>
            <w:r w:rsidRPr="0024452F">
              <w:t>5.3.9.A</w:t>
            </w:r>
          </w:p>
          <w:p w:rsidR="00AA7619" w:rsidRPr="0024452F" w:rsidRDefault="00AA7619" w:rsidP="00AA7619">
            <w:pPr>
              <w:jc w:val="center"/>
            </w:pPr>
            <w:r w:rsidRPr="0024452F">
              <w:t>5.3.9.B</w:t>
            </w:r>
          </w:p>
          <w:p w:rsidR="00AA7619" w:rsidRPr="0024452F" w:rsidRDefault="00AA7619" w:rsidP="00AA7619">
            <w:pPr>
              <w:jc w:val="center"/>
            </w:pPr>
            <w:r w:rsidRPr="0024452F">
              <w:t>5.3.9.C</w:t>
            </w:r>
          </w:p>
          <w:p w:rsidR="00AA7619" w:rsidRPr="0024452F" w:rsidRDefault="00AA7619" w:rsidP="00AA7619">
            <w:pPr>
              <w:jc w:val="center"/>
            </w:pPr>
            <w:r w:rsidRPr="0024452F">
              <w:t>5.3.9.F</w:t>
            </w:r>
          </w:p>
          <w:p w:rsidR="00AA7619" w:rsidRPr="0024452F" w:rsidRDefault="00AA7619" w:rsidP="00AA7619">
            <w:pPr>
              <w:jc w:val="center"/>
            </w:pPr>
            <w:r w:rsidRPr="0024452F">
              <w:t>5.4.9 A</w:t>
            </w:r>
          </w:p>
          <w:p w:rsidR="00AA7619" w:rsidRDefault="00AA7619" w:rsidP="00AA7619">
            <w:pPr>
              <w:jc w:val="center"/>
            </w:pPr>
            <w:r w:rsidRPr="0024452F">
              <w:t>C.1.1.1.2</w:t>
            </w:r>
          </w:p>
          <w:p w:rsidR="00AA7619" w:rsidRDefault="00AA7619" w:rsidP="00AA7619">
            <w:pPr>
              <w:jc w:val="center"/>
            </w:pPr>
            <w:r w:rsidRPr="0024452F">
              <w:t>C.1.1.2.1</w:t>
            </w:r>
          </w:p>
          <w:p w:rsidR="00AA7619" w:rsidRDefault="00AA7619" w:rsidP="00AA7619">
            <w:pPr>
              <w:jc w:val="center"/>
            </w:pPr>
            <w:r w:rsidRPr="0024452F">
              <w:t>C.1.2.1.2</w:t>
            </w:r>
          </w:p>
          <w:p w:rsidR="00AA7619" w:rsidRDefault="00AA7619" w:rsidP="00AA7619">
            <w:pPr>
              <w:jc w:val="center"/>
            </w:pPr>
            <w:r w:rsidRPr="0024452F">
              <w:t>C.1.2.1.3</w:t>
            </w:r>
          </w:p>
          <w:p w:rsidR="00AA7619" w:rsidRDefault="00AA7619" w:rsidP="00AA7619">
            <w:pPr>
              <w:jc w:val="center"/>
            </w:pPr>
            <w:r w:rsidRPr="0024452F">
              <w:t>C.1.2.2.1</w:t>
            </w:r>
          </w:p>
          <w:p w:rsidR="00AA7619" w:rsidRDefault="00AA7619" w:rsidP="00AA7619">
            <w:pPr>
              <w:jc w:val="center"/>
            </w:pPr>
            <w:r w:rsidRPr="0024452F">
              <w:t>C.1.3.1.2</w:t>
            </w:r>
          </w:p>
          <w:p w:rsidR="00AA7619" w:rsidRPr="0024452F" w:rsidRDefault="00AA7619" w:rsidP="00AA7619">
            <w:pPr>
              <w:jc w:val="center"/>
            </w:pPr>
            <w:r w:rsidRPr="0024452F">
              <w:t>C.1.3.1.3</w:t>
            </w:r>
          </w:p>
          <w:p w:rsidR="00AA7619" w:rsidRPr="0024452F" w:rsidRDefault="00AA7619" w:rsidP="00AA7619">
            <w:pPr>
              <w:jc w:val="center"/>
            </w:pPr>
            <w:r w:rsidRPr="0024452F">
              <w:t>C.1.3.2.1</w:t>
            </w:r>
          </w:p>
          <w:p w:rsidR="00AA7619" w:rsidRPr="0024452F" w:rsidRDefault="00AA7619" w:rsidP="00AA7619">
            <w:pPr>
              <w:jc w:val="center"/>
            </w:pPr>
            <w:r w:rsidRPr="0024452F">
              <w:t>C.1.3.2.2</w:t>
            </w:r>
          </w:p>
          <w:p w:rsidR="00AA7619" w:rsidRPr="0024452F" w:rsidRDefault="00AA7619" w:rsidP="00AA7619">
            <w:pPr>
              <w:jc w:val="center"/>
            </w:pPr>
            <w:r w:rsidRPr="0024452F">
              <w:t>C.1.4.1.2</w:t>
            </w:r>
          </w:p>
          <w:p w:rsidR="00AA7619" w:rsidRPr="0024452F" w:rsidRDefault="00AA7619" w:rsidP="00AA7619">
            <w:pPr>
              <w:jc w:val="center"/>
            </w:pPr>
            <w:r w:rsidRPr="0024452F">
              <w:t>C.1.4.2.2</w:t>
            </w:r>
          </w:p>
          <w:p w:rsidR="00A73EB8" w:rsidRPr="00A73EB8" w:rsidRDefault="00AA7619" w:rsidP="00AA7619">
            <w:pPr>
              <w:jc w:val="center"/>
            </w:pPr>
            <w:r w:rsidRPr="0024452F">
              <w:t>C.1.4.2.3</w:t>
            </w:r>
          </w:p>
        </w:tc>
        <w:tc>
          <w:tcPr>
            <w:tcW w:w="3420" w:type="dxa"/>
            <w:vAlign w:val="center"/>
          </w:tcPr>
          <w:p w:rsidR="00430277" w:rsidRDefault="00AA761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House of Representatives</w:t>
            </w:r>
          </w:p>
          <w:p w:rsidR="00AA7619" w:rsidRDefault="00AA761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Senate</w:t>
            </w:r>
          </w:p>
          <w:p w:rsidR="00AA7619" w:rsidRDefault="00AA761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bicameral</w:t>
            </w:r>
          </w:p>
          <w:p w:rsidR="00AA7619" w:rsidRDefault="00AA761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Special Session</w:t>
            </w:r>
          </w:p>
          <w:p w:rsidR="00AA7619" w:rsidRDefault="00AA761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gerrymander</w:t>
            </w:r>
          </w:p>
          <w:p w:rsidR="00AA7619" w:rsidRDefault="00AA761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constituency</w:t>
            </w:r>
          </w:p>
          <w:p w:rsidR="00AA7619" w:rsidRDefault="00AA761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oversight</w:t>
            </w:r>
          </w:p>
          <w:p w:rsidR="00AA7619" w:rsidRDefault="00AA761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direct tax</w:t>
            </w:r>
          </w:p>
          <w:p w:rsidR="00AA7619" w:rsidRDefault="00AA761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indirect tax</w:t>
            </w:r>
          </w:p>
          <w:p w:rsidR="00AA7619" w:rsidRDefault="00AA761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commerce</w:t>
            </w:r>
          </w:p>
          <w:p w:rsidR="00AA7619" w:rsidRDefault="00AA761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cloture</w:t>
            </w:r>
          </w:p>
          <w:p w:rsidR="00AA7619" w:rsidRDefault="00AA761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filibuster</w:t>
            </w:r>
          </w:p>
          <w:p w:rsidR="00AA7619" w:rsidRDefault="00AA761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bill/law</w:t>
            </w:r>
          </w:p>
          <w:p w:rsidR="00AA7619" w:rsidRDefault="00AA761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roles of the president</w:t>
            </w:r>
          </w:p>
          <w:p w:rsidR="00AA7619" w:rsidRDefault="00AA761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Presidential powers</w:t>
            </w:r>
          </w:p>
          <w:p w:rsidR="00AA7619" w:rsidRDefault="00AA761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Cabinet departments</w:t>
            </w:r>
          </w:p>
          <w:p w:rsidR="00AA7619" w:rsidRDefault="00AA761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Electoral College</w:t>
            </w:r>
          </w:p>
          <w:p w:rsidR="00AA7619" w:rsidRDefault="00AA761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foreign policy</w:t>
            </w:r>
          </w:p>
          <w:p w:rsidR="00AA7619" w:rsidRDefault="00AA761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jurisdiction</w:t>
            </w:r>
          </w:p>
          <w:p w:rsidR="00AA7619" w:rsidRDefault="00AA761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inferior courts</w:t>
            </w:r>
          </w:p>
          <w:p w:rsidR="00AA7619" w:rsidRDefault="00AA761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plaintiff</w:t>
            </w:r>
          </w:p>
          <w:p w:rsidR="00AA7619" w:rsidRDefault="00AA761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defendant</w:t>
            </w:r>
          </w:p>
          <w:p w:rsidR="00AA7619" w:rsidRDefault="00AA761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original jurisdiction</w:t>
            </w:r>
          </w:p>
          <w:p w:rsidR="00AA7619" w:rsidRDefault="00AA761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criminal</w:t>
            </w:r>
          </w:p>
          <w:p w:rsidR="00AA7619" w:rsidRDefault="00AA761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majority opinion</w:t>
            </w:r>
          </w:p>
          <w:p w:rsidR="00AA7619" w:rsidRDefault="00AA761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dissenting opinion</w:t>
            </w:r>
          </w:p>
          <w:p w:rsidR="00AA7619" w:rsidRPr="00A73EB8" w:rsidRDefault="00AA761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judicial review</w:t>
            </w:r>
          </w:p>
        </w:tc>
        <w:tc>
          <w:tcPr>
            <w:tcW w:w="3420" w:type="dxa"/>
            <w:vAlign w:val="center"/>
          </w:tcPr>
          <w:p w:rsidR="00B12FBD" w:rsidRPr="00FC135D" w:rsidRDefault="00B12FBD" w:rsidP="00B12FBD">
            <w:pPr>
              <w:rPr>
                <w:rFonts w:ascii="Times" w:eastAsia="Calibri" w:hAnsi="Times"/>
              </w:rPr>
            </w:pPr>
            <w:r w:rsidRPr="00FC135D">
              <w:rPr>
                <w:rFonts w:ascii="Times" w:eastAsia="Calibri" w:hAnsi="Times"/>
              </w:rPr>
              <w:lastRenderedPageBreak/>
              <w:t xml:space="preserve">Compare and contrast the leadership, structure, qualifications and duties of </w:t>
            </w:r>
            <w:r>
              <w:rPr>
                <w:rFonts w:ascii="Times" w:eastAsia="Calibri" w:hAnsi="Times"/>
              </w:rPr>
              <w:t>the House of Representatives and Senate</w:t>
            </w:r>
            <w:r w:rsidRPr="00FC135D">
              <w:rPr>
                <w:rFonts w:ascii="Times" w:eastAsia="Calibri" w:hAnsi="Times"/>
              </w:rPr>
              <w:t>.</w:t>
            </w:r>
          </w:p>
          <w:p w:rsidR="00B12FBD" w:rsidRPr="00FC135D" w:rsidRDefault="00B12FBD" w:rsidP="00B12FBD">
            <w:pPr>
              <w:ind w:left="36"/>
              <w:rPr>
                <w:rFonts w:ascii="Times" w:eastAsia="Calibri" w:hAnsi="Times"/>
              </w:rPr>
            </w:pPr>
            <w:r w:rsidRPr="00FC135D">
              <w:rPr>
                <w:rFonts w:ascii="Times" w:eastAsia="Calibri" w:hAnsi="Times"/>
              </w:rPr>
              <w:t xml:space="preserve">    </w:t>
            </w:r>
          </w:p>
          <w:p w:rsidR="00B12FBD" w:rsidRPr="00FC135D" w:rsidRDefault="00B12FBD" w:rsidP="00B12FBD">
            <w:pPr>
              <w:rPr>
                <w:rFonts w:ascii="Times" w:eastAsia="Calibri" w:hAnsi="Times"/>
              </w:rPr>
            </w:pPr>
            <w:r w:rsidRPr="00FC135D">
              <w:rPr>
                <w:rFonts w:ascii="Times" w:eastAsia="Calibri" w:hAnsi="Times"/>
              </w:rPr>
              <w:t>Synthesize the process by which a bill becomes a law.</w:t>
            </w:r>
          </w:p>
          <w:p w:rsidR="00B12FBD" w:rsidRDefault="00B12FBD" w:rsidP="00B12FBD"/>
          <w:p w:rsidR="00A73EB8" w:rsidRDefault="00B12FBD" w:rsidP="00B12FBD">
            <w:pPr>
              <w:rPr>
                <w:rFonts w:eastAsia="Calibri"/>
              </w:rPr>
            </w:pPr>
            <w:r>
              <w:rPr>
                <w:rFonts w:eastAsia="Calibri"/>
              </w:rPr>
              <w:t>Evaluate how Congress exercises their enumerated powers.</w:t>
            </w:r>
          </w:p>
          <w:p w:rsidR="00B12FBD" w:rsidRDefault="00B12FBD" w:rsidP="00B12FBD">
            <w:pPr>
              <w:rPr>
                <w:rFonts w:eastAsia="Calibri"/>
              </w:rPr>
            </w:pPr>
          </w:p>
          <w:p w:rsidR="00B12FBD" w:rsidRPr="00A0133C" w:rsidRDefault="00B12FBD" w:rsidP="00B12FBD">
            <w:pPr>
              <w:rPr>
                <w:rFonts w:ascii="Times" w:eastAsia="Calibri" w:hAnsi="Times"/>
              </w:rPr>
            </w:pPr>
            <w:r w:rsidRPr="00A0133C">
              <w:rPr>
                <w:rFonts w:ascii="Times" w:eastAsia="Calibri" w:hAnsi="Times"/>
              </w:rPr>
              <w:t>Critique the role of modern presidents as they carry out their constitutional duties.</w:t>
            </w:r>
          </w:p>
          <w:p w:rsidR="00B12FBD" w:rsidRPr="00A0133C" w:rsidRDefault="00B12FBD" w:rsidP="00B12FBD">
            <w:pPr>
              <w:rPr>
                <w:rFonts w:ascii="Times" w:eastAsia="Calibri" w:hAnsi="Times"/>
              </w:rPr>
            </w:pPr>
          </w:p>
          <w:p w:rsidR="00B12FBD" w:rsidRDefault="00B12FBD" w:rsidP="00B12FBD">
            <w:pPr>
              <w:rPr>
                <w:rFonts w:ascii="Times" w:eastAsia="Calibri" w:hAnsi="Times"/>
              </w:rPr>
            </w:pPr>
            <w:r w:rsidRPr="00A0133C">
              <w:rPr>
                <w:rFonts w:ascii="Times" w:eastAsia="Calibri" w:hAnsi="Times"/>
              </w:rPr>
              <w:t>Analyze the role of bureaucracies</w:t>
            </w:r>
            <w:r>
              <w:rPr>
                <w:rFonts w:ascii="Times" w:eastAsia="Calibri" w:hAnsi="Times"/>
              </w:rPr>
              <w:t xml:space="preserve"> in carrying out the duties of the executive branch.</w:t>
            </w:r>
          </w:p>
          <w:p w:rsidR="00B12FBD" w:rsidRDefault="00B12FBD" w:rsidP="00B12FBD">
            <w:pPr>
              <w:rPr>
                <w:rFonts w:ascii="Times" w:eastAsia="Calibri" w:hAnsi="Times"/>
              </w:rPr>
            </w:pPr>
          </w:p>
          <w:p w:rsidR="00B12FBD" w:rsidRDefault="00B12FBD" w:rsidP="00B12FBD">
            <w:r>
              <w:t xml:space="preserve">Compare and contrast original and appellate jurisdiction. </w:t>
            </w:r>
          </w:p>
          <w:p w:rsidR="00B12FBD" w:rsidRDefault="00B12FBD" w:rsidP="00B12FBD"/>
          <w:p w:rsidR="00B12FBD" w:rsidRPr="00A0133C" w:rsidRDefault="00B12FBD" w:rsidP="00B12FBD">
            <w:pPr>
              <w:rPr>
                <w:rFonts w:ascii="Times" w:eastAsia="Calibri" w:hAnsi="Times"/>
              </w:rPr>
            </w:pPr>
            <w:r>
              <w:t>Compare and contrast criminal and civil cases</w:t>
            </w:r>
          </w:p>
          <w:p w:rsidR="00B12FBD" w:rsidRDefault="00B12FBD" w:rsidP="00B12FBD">
            <w:pPr>
              <w:rPr>
                <w:rFonts w:eastAsia="Calibri"/>
              </w:rPr>
            </w:pPr>
          </w:p>
          <w:p w:rsidR="00B12FBD" w:rsidRDefault="00B12FBD" w:rsidP="00B12FBD">
            <w:pPr>
              <w:rPr>
                <w:rFonts w:eastAsia="Calibri"/>
              </w:rPr>
            </w:pPr>
          </w:p>
          <w:p w:rsidR="00B12FBD" w:rsidRDefault="00B12FBD" w:rsidP="00B12FBD">
            <w:pPr>
              <w:rPr>
                <w:rFonts w:eastAsia="Calibri"/>
              </w:rPr>
            </w:pPr>
          </w:p>
          <w:p w:rsidR="00B12FBD" w:rsidRDefault="00B12FBD" w:rsidP="00B12FBD">
            <w:pPr>
              <w:rPr>
                <w:rFonts w:eastAsia="Calibri"/>
              </w:rPr>
            </w:pPr>
          </w:p>
          <w:p w:rsidR="00B12FBD" w:rsidRDefault="00B12FBD" w:rsidP="00B12FBD">
            <w:pPr>
              <w:rPr>
                <w:rFonts w:eastAsia="Calibri"/>
              </w:rPr>
            </w:pPr>
          </w:p>
          <w:p w:rsidR="00B12FBD" w:rsidRDefault="00B12FBD" w:rsidP="00B12FBD">
            <w:pPr>
              <w:rPr>
                <w:rFonts w:eastAsia="Calibri"/>
              </w:rPr>
            </w:pPr>
          </w:p>
          <w:p w:rsidR="00B12FBD" w:rsidRPr="002F1426" w:rsidRDefault="00B12FBD" w:rsidP="00B12FBD">
            <w:pPr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B12FBD" w:rsidRDefault="00B12FBD" w:rsidP="00B12FBD">
            <w:pPr>
              <w:spacing w:after="120"/>
              <w:jc w:val="center"/>
            </w:pPr>
            <w:r>
              <w:lastRenderedPageBreak/>
              <w:t xml:space="preserve">Multiple Choice Exams </w:t>
            </w:r>
          </w:p>
          <w:p w:rsidR="00B12FBD" w:rsidRDefault="00B12FBD" w:rsidP="00B12FBD">
            <w:pPr>
              <w:spacing w:after="120"/>
              <w:jc w:val="center"/>
            </w:pPr>
            <w:r>
              <w:t xml:space="preserve">Essay Exams </w:t>
            </w:r>
          </w:p>
          <w:p w:rsidR="00B12FBD" w:rsidRDefault="00B12FBD" w:rsidP="00B12FBD">
            <w:pPr>
              <w:spacing w:after="120"/>
              <w:jc w:val="center"/>
            </w:pPr>
            <w:r>
              <w:t xml:space="preserve">Quiz </w:t>
            </w:r>
          </w:p>
          <w:p w:rsidR="00B12FBD" w:rsidRDefault="00B12FBD" w:rsidP="00B12FBD">
            <w:pPr>
              <w:spacing w:after="120"/>
              <w:jc w:val="center"/>
            </w:pPr>
            <w:r>
              <w:t xml:space="preserve">Writing Assessments </w:t>
            </w:r>
          </w:p>
          <w:p w:rsidR="00B12FBD" w:rsidRDefault="00B12FBD" w:rsidP="00B12FBD">
            <w:pPr>
              <w:spacing w:after="120"/>
              <w:jc w:val="center"/>
            </w:pPr>
            <w:r>
              <w:t xml:space="preserve">Formative Assessments </w:t>
            </w:r>
          </w:p>
          <w:p w:rsidR="00B12FBD" w:rsidRDefault="00B12FBD" w:rsidP="00B12FBD">
            <w:pPr>
              <w:spacing w:after="120"/>
              <w:jc w:val="center"/>
            </w:pPr>
            <w:r>
              <w:t>Summative Assessments</w:t>
            </w:r>
          </w:p>
          <w:p w:rsidR="00B12FBD" w:rsidRDefault="00B12FBD" w:rsidP="00B12FBD">
            <w:pPr>
              <w:spacing w:after="120"/>
              <w:jc w:val="center"/>
            </w:pPr>
            <w:r>
              <w:t xml:space="preserve">Current Events </w:t>
            </w:r>
          </w:p>
          <w:p w:rsidR="00A73EB8" w:rsidRPr="00DB305D" w:rsidRDefault="00B12FBD" w:rsidP="00B12FBD">
            <w:pPr>
              <w:spacing w:after="120"/>
              <w:jc w:val="center"/>
              <w:rPr>
                <w:sz w:val="18"/>
              </w:rPr>
            </w:pPr>
            <w:r>
              <w:t>Project Base Assessments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sectPr w:rsidR="00A73EB8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6C7B3D"/>
    <w:rsid w:val="007A147C"/>
    <w:rsid w:val="007F0C34"/>
    <w:rsid w:val="0080537B"/>
    <w:rsid w:val="008902B0"/>
    <w:rsid w:val="00990086"/>
    <w:rsid w:val="009A0FC1"/>
    <w:rsid w:val="00A73EB8"/>
    <w:rsid w:val="00AA7619"/>
    <w:rsid w:val="00AC2828"/>
    <w:rsid w:val="00B12FBD"/>
    <w:rsid w:val="00B149C5"/>
    <w:rsid w:val="00B477DC"/>
    <w:rsid w:val="00B81F9A"/>
    <w:rsid w:val="00B963EA"/>
    <w:rsid w:val="00BE53BF"/>
    <w:rsid w:val="00C94F98"/>
    <w:rsid w:val="00D97955"/>
    <w:rsid w:val="00DB305D"/>
    <w:rsid w:val="00DD3FD2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6E1E59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FE1431-7889-4FFC-841A-F6F49850E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6</TotalTime>
  <Pages>2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Kurzinger, Wade</cp:lastModifiedBy>
  <cp:revision>6</cp:revision>
  <dcterms:created xsi:type="dcterms:W3CDTF">2017-03-08T16:36:00Z</dcterms:created>
  <dcterms:modified xsi:type="dcterms:W3CDTF">2017-09-22T16:38:00Z</dcterms:modified>
</cp:coreProperties>
</file>