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BB62F2">
        <w:rPr>
          <w:u w:val="single"/>
        </w:rPr>
        <w:t>Government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F654B7">
        <w:rPr>
          <w:u w:val="single"/>
        </w:rPr>
        <w:t>10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BB62F2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BB62F2">
              <w:t>Foundations of American Government and Constitutions (Essential)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AE7184">
              <w:t>25</w:t>
            </w:r>
            <w:r w:rsidR="009841D8">
              <w:t xml:space="preserve">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D25A3E" w:rsidRPr="0024452F" w:rsidRDefault="002F1426" w:rsidP="00D25A3E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D25A3E" w:rsidRPr="0024452F">
              <w:rPr>
                <w:rFonts w:eastAsia="Calibri"/>
              </w:rPr>
              <w:t xml:space="preserve"> To understand the foundations of American Government students need to be aware of the basic principles and ideology, political views, origins of our government, and the role of citizens</w:t>
            </w:r>
          </w:p>
          <w:p w:rsidR="00D25A3E" w:rsidRPr="0024452F" w:rsidRDefault="0019761B" w:rsidP="00D25A3E">
            <w:r>
              <w:t xml:space="preserve">To gain greater knowledge of </w:t>
            </w:r>
            <w:r w:rsidR="00D25A3E" w:rsidRPr="0024452F">
              <w:t xml:space="preserve">the United States government students need to be understand the U.S. Constitution, Articles of Confederation, and the application of the Bill of Rights. 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D25A3E" w:rsidRPr="0024452F" w:rsidRDefault="00D25A3E" w:rsidP="00D25A3E">
            <w:r w:rsidRPr="0024452F">
              <w:t xml:space="preserve">1. Principles and Ideology </w:t>
            </w:r>
          </w:p>
          <w:p w:rsidR="00D25A3E" w:rsidRPr="0024452F" w:rsidRDefault="00D25A3E" w:rsidP="00D25A3E">
            <w:r w:rsidRPr="0024452F">
              <w:t>2. Political Views</w:t>
            </w:r>
          </w:p>
          <w:p w:rsidR="00D25A3E" w:rsidRPr="0024452F" w:rsidRDefault="00D25A3E" w:rsidP="00D25A3E">
            <w:r w:rsidRPr="0024452F">
              <w:t xml:space="preserve">3. Origins </w:t>
            </w:r>
          </w:p>
          <w:p w:rsidR="00D25A3E" w:rsidRPr="0024452F" w:rsidRDefault="00D25A3E" w:rsidP="00D25A3E">
            <w:r w:rsidRPr="0024452F">
              <w:t xml:space="preserve">4. Role of Citizens </w:t>
            </w:r>
          </w:p>
          <w:p w:rsidR="00D25A3E" w:rsidRDefault="00D25A3E" w:rsidP="00D25A3E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5. Articles of the United States Constitution </w:t>
            </w:r>
          </w:p>
          <w:p w:rsidR="00D25A3E" w:rsidRPr="008D7B05" w:rsidRDefault="00D25A3E" w:rsidP="00D25A3E">
            <w:pPr>
              <w:rPr>
                <w:rFonts w:eastAsia="Calibri"/>
              </w:rPr>
            </w:pPr>
            <w:r>
              <w:rPr>
                <w:rFonts w:eastAsia="Calibri"/>
              </w:rPr>
              <w:t xml:space="preserve">6. Bill of Rights </w:t>
            </w:r>
          </w:p>
          <w:p w:rsidR="00A73EB8" w:rsidRPr="00DE5063" w:rsidRDefault="00A73EB8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BB62F2" w:rsidRDefault="00BB62F2" w:rsidP="00BB62F2">
            <w:pPr>
              <w:jc w:val="center"/>
            </w:pPr>
            <w:r>
              <w:t xml:space="preserve"> 5.1.9 B</w:t>
            </w:r>
            <w:r>
              <w:tab/>
            </w:r>
          </w:p>
          <w:p w:rsidR="00BB62F2" w:rsidRDefault="00BB62F2" w:rsidP="00BB62F2">
            <w:pPr>
              <w:jc w:val="center"/>
            </w:pPr>
            <w:r>
              <w:t>5.1.9 C</w:t>
            </w:r>
          </w:p>
          <w:p w:rsidR="00BB62F2" w:rsidRDefault="00BB62F2" w:rsidP="00BB62F2">
            <w:pPr>
              <w:jc w:val="center"/>
            </w:pPr>
            <w:r>
              <w:t>5.1.9 D</w:t>
            </w:r>
          </w:p>
          <w:p w:rsidR="00BB62F2" w:rsidRDefault="00BB62F2" w:rsidP="00BB62F2">
            <w:pPr>
              <w:jc w:val="center"/>
            </w:pPr>
            <w:r>
              <w:t>5.2.9 C</w:t>
            </w:r>
          </w:p>
          <w:p w:rsidR="00BB62F2" w:rsidRDefault="00BB62F2" w:rsidP="00BB62F2">
            <w:pPr>
              <w:jc w:val="center"/>
            </w:pPr>
            <w:r>
              <w:t>5.3.9.A</w:t>
            </w:r>
          </w:p>
          <w:p w:rsidR="00BB62F2" w:rsidRDefault="00BB62F2" w:rsidP="00BB62F2">
            <w:pPr>
              <w:jc w:val="center"/>
            </w:pPr>
            <w:r>
              <w:t>5.1.9.A</w:t>
            </w:r>
          </w:p>
          <w:p w:rsidR="00BB62F2" w:rsidRDefault="00BB62F2" w:rsidP="00BB62F2">
            <w:pPr>
              <w:jc w:val="center"/>
            </w:pPr>
            <w:r>
              <w:t>5.1.9 C</w:t>
            </w:r>
          </w:p>
          <w:p w:rsidR="00BB62F2" w:rsidRDefault="00BB62F2" w:rsidP="00BB62F2">
            <w:pPr>
              <w:jc w:val="center"/>
            </w:pPr>
            <w:r>
              <w:t>5.1.9 D</w:t>
            </w:r>
          </w:p>
          <w:p w:rsidR="00BB62F2" w:rsidRDefault="00BB62F2" w:rsidP="00BB62F2">
            <w:pPr>
              <w:jc w:val="center"/>
            </w:pPr>
            <w:r>
              <w:t>5.1.9 E</w:t>
            </w:r>
          </w:p>
          <w:p w:rsidR="00BB62F2" w:rsidRDefault="00BB62F2" w:rsidP="00BB62F2">
            <w:pPr>
              <w:jc w:val="center"/>
            </w:pPr>
            <w:r>
              <w:t>5.2.9 A</w:t>
            </w:r>
          </w:p>
          <w:p w:rsidR="00BB62F2" w:rsidRDefault="00BB62F2" w:rsidP="00BB62F2">
            <w:pPr>
              <w:jc w:val="center"/>
            </w:pPr>
            <w:r>
              <w:t>5.3.9.A</w:t>
            </w:r>
          </w:p>
          <w:p w:rsidR="00BB62F2" w:rsidRDefault="00BB62F2" w:rsidP="00BB62F2">
            <w:pPr>
              <w:jc w:val="center"/>
            </w:pPr>
            <w:r>
              <w:t>C.1.1.1.3</w:t>
            </w:r>
          </w:p>
          <w:p w:rsidR="00BB62F2" w:rsidRDefault="00BB62F2" w:rsidP="00BB62F2">
            <w:pPr>
              <w:jc w:val="center"/>
            </w:pPr>
            <w:r>
              <w:t>C.1.1.2.1</w:t>
            </w:r>
          </w:p>
          <w:p w:rsidR="00BB62F2" w:rsidRDefault="00BB62F2" w:rsidP="00BB62F2">
            <w:pPr>
              <w:jc w:val="center"/>
            </w:pPr>
            <w:r>
              <w:t>C.1.2.2.1</w:t>
            </w:r>
          </w:p>
          <w:p w:rsidR="00BB62F2" w:rsidRDefault="00BB62F2" w:rsidP="00BB62F2">
            <w:pPr>
              <w:jc w:val="center"/>
            </w:pPr>
            <w:r>
              <w:t>C.1.3.1.2</w:t>
            </w:r>
          </w:p>
          <w:p w:rsidR="00BB62F2" w:rsidRDefault="00BB62F2" w:rsidP="00BB62F2">
            <w:pPr>
              <w:jc w:val="center"/>
            </w:pPr>
            <w:r>
              <w:t>C.1.3.2.2</w:t>
            </w:r>
          </w:p>
          <w:p w:rsidR="00BB62F2" w:rsidRDefault="00BB62F2" w:rsidP="00BB62F2">
            <w:pPr>
              <w:jc w:val="center"/>
            </w:pPr>
            <w:r>
              <w:t>C.1.1.1.1</w:t>
            </w:r>
          </w:p>
          <w:p w:rsidR="00BB62F2" w:rsidRDefault="00BB62F2" w:rsidP="00BB62F2">
            <w:pPr>
              <w:jc w:val="center"/>
            </w:pPr>
            <w:r>
              <w:t>C.1.1.1.3</w:t>
            </w:r>
          </w:p>
          <w:p w:rsidR="00BB62F2" w:rsidRDefault="00BB62F2" w:rsidP="00BB62F2">
            <w:pPr>
              <w:jc w:val="center"/>
            </w:pPr>
            <w:r>
              <w:t>C.1.1.2.1</w:t>
            </w:r>
          </w:p>
          <w:p w:rsidR="00BB62F2" w:rsidRDefault="00BB62F2" w:rsidP="00BB62F2">
            <w:pPr>
              <w:jc w:val="center"/>
            </w:pPr>
            <w:r>
              <w:t>C.1.2.2.1</w:t>
            </w:r>
          </w:p>
          <w:p w:rsidR="00BB62F2" w:rsidRDefault="00BB62F2" w:rsidP="00BB62F2">
            <w:pPr>
              <w:jc w:val="center"/>
            </w:pPr>
            <w:r>
              <w:t>C.1.2.2.</w:t>
            </w:r>
          </w:p>
          <w:p w:rsidR="00BB62F2" w:rsidRDefault="00BB62F2" w:rsidP="00BB62F2">
            <w:pPr>
              <w:jc w:val="center"/>
            </w:pPr>
            <w:r>
              <w:t>C.1.4.1.2</w:t>
            </w:r>
          </w:p>
          <w:p w:rsidR="00BB62F2" w:rsidRDefault="00BB62F2" w:rsidP="00BB62F2">
            <w:pPr>
              <w:jc w:val="center"/>
            </w:pPr>
            <w:r>
              <w:t>C.1.4.2.2</w:t>
            </w:r>
          </w:p>
          <w:p w:rsidR="00BB62F2" w:rsidRDefault="00BB62F2" w:rsidP="00BB62F2">
            <w:pPr>
              <w:jc w:val="center"/>
            </w:pPr>
            <w:r>
              <w:t>C.1.4.2.3</w:t>
            </w:r>
          </w:p>
          <w:p w:rsidR="00BB62F2" w:rsidRDefault="00BB62F2" w:rsidP="00BB62F2">
            <w:pPr>
              <w:jc w:val="center"/>
            </w:pPr>
            <w:r>
              <w:t>C.2.1.1.3</w:t>
            </w:r>
          </w:p>
          <w:p w:rsidR="00BB62F2" w:rsidRDefault="00BB62F2" w:rsidP="00BB62F2">
            <w:pPr>
              <w:jc w:val="center"/>
            </w:pPr>
            <w:r>
              <w:t>C.2.1.1.3</w:t>
            </w:r>
          </w:p>
          <w:p w:rsidR="00BB62F2" w:rsidRDefault="00BB62F2" w:rsidP="00BB62F2">
            <w:pPr>
              <w:jc w:val="center"/>
            </w:pPr>
            <w:r>
              <w:lastRenderedPageBreak/>
              <w:t>C.2.1.2.2</w:t>
            </w:r>
          </w:p>
          <w:p w:rsidR="00BB62F2" w:rsidRDefault="00BB62F2" w:rsidP="00BB62F2">
            <w:pPr>
              <w:jc w:val="center"/>
            </w:pPr>
            <w:r>
              <w:t>C.2.1.2.3</w:t>
            </w:r>
          </w:p>
          <w:p w:rsidR="00BB62F2" w:rsidRDefault="00BB62F2" w:rsidP="00BB62F2">
            <w:pPr>
              <w:jc w:val="center"/>
            </w:pPr>
            <w:r>
              <w:t>C.2.3.1.1</w:t>
            </w:r>
          </w:p>
          <w:p w:rsidR="00A73EB8" w:rsidRDefault="00BB62F2" w:rsidP="00BB62F2">
            <w:pPr>
              <w:jc w:val="center"/>
            </w:pPr>
            <w:r>
              <w:t>C.2.3.1.2</w:t>
            </w:r>
          </w:p>
          <w:p w:rsidR="00BB62F2" w:rsidRPr="0024452F" w:rsidRDefault="00BB62F2" w:rsidP="00BB62F2">
            <w:pPr>
              <w:jc w:val="center"/>
            </w:pPr>
            <w:r w:rsidRPr="0024452F">
              <w:t>C.2.3.1.3</w:t>
            </w:r>
          </w:p>
          <w:p w:rsidR="00BB62F2" w:rsidRPr="0024452F" w:rsidRDefault="00BB62F2" w:rsidP="00BB62F2">
            <w:pPr>
              <w:jc w:val="center"/>
            </w:pPr>
            <w:r w:rsidRPr="0024452F">
              <w:t>C.2.3.2.1</w:t>
            </w:r>
          </w:p>
          <w:p w:rsidR="00BB62F2" w:rsidRPr="0024452F" w:rsidRDefault="00BB62F2" w:rsidP="00BB62F2">
            <w:pPr>
              <w:jc w:val="center"/>
            </w:pPr>
            <w:r w:rsidRPr="0024452F">
              <w:t>C.2.3.2.3</w:t>
            </w:r>
          </w:p>
          <w:p w:rsidR="00BB62F2" w:rsidRPr="00A73EB8" w:rsidRDefault="00BB62F2" w:rsidP="00BB62F2">
            <w:pPr>
              <w:jc w:val="center"/>
            </w:pPr>
            <w:r w:rsidRPr="0024452F">
              <w:t>C.2.4.2.2</w:t>
            </w:r>
          </w:p>
        </w:tc>
        <w:tc>
          <w:tcPr>
            <w:tcW w:w="3420" w:type="dxa"/>
            <w:vAlign w:val="center"/>
          </w:tcPr>
          <w:p w:rsidR="00430277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limited government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representative government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Magna Carta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English Bill of Rights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bicameral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unicameral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Albany Plan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popular sovereignty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Articles of confederation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ratify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Virginia Plan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 Jersey Plan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Connecticut Comp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3/5’s comp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Federalists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Anti-Federalists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quorum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Bill of Rights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Preamble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Rule of Law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separation of powers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checks and balances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veto</w:t>
            </w:r>
          </w:p>
          <w:p w:rsidR="00BB62F2" w:rsidRDefault="00BB62F2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judicial review</w:t>
            </w:r>
          </w:p>
          <w:p w:rsidR="00BB62F2" w:rsidRDefault="00BB62F2" w:rsidP="00BB62F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unconstitutional</w:t>
            </w:r>
          </w:p>
          <w:p w:rsidR="00BB62F2" w:rsidRDefault="00BB62F2" w:rsidP="00BB62F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Federalism</w:t>
            </w:r>
          </w:p>
          <w:p w:rsidR="00BB62F2" w:rsidRDefault="00BB62F2" w:rsidP="00BB62F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amendment</w:t>
            </w:r>
          </w:p>
          <w:p w:rsidR="00BB62F2" w:rsidRDefault="00BB62F2" w:rsidP="00BB62F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executive agreement</w:t>
            </w:r>
          </w:p>
          <w:p w:rsidR="00BB62F2" w:rsidRDefault="00BB62F2" w:rsidP="00BB62F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treaty</w:t>
            </w:r>
          </w:p>
          <w:p w:rsidR="00BB62F2" w:rsidRDefault="00BB62F2" w:rsidP="00BB62F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Electoral College</w:t>
            </w:r>
          </w:p>
          <w:p w:rsidR="00BB62F2" w:rsidRPr="00A73EB8" w:rsidRDefault="00BB62F2" w:rsidP="00BB62F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Cabinet </w:t>
            </w:r>
          </w:p>
        </w:tc>
        <w:tc>
          <w:tcPr>
            <w:tcW w:w="3420" w:type="dxa"/>
            <w:vAlign w:val="center"/>
          </w:tcPr>
          <w:p w:rsidR="00D25A3E" w:rsidRPr="00F06EFA" w:rsidRDefault="00D25A3E" w:rsidP="00D25A3E">
            <w:r w:rsidRPr="00F06EFA">
              <w:lastRenderedPageBreak/>
              <w:t>Compare and contrast national governments based on their creation, key characteristics and structures as they fulfill the purpose of government.</w:t>
            </w:r>
          </w:p>
          <w:p w:rsidR="00D25A3E" w:rsidRPr="00F06EFA" w:rsidRDefault="00D25A3E" w:rsidP="00D25A3E"/>
          <w:p w:rsidR="00D25A3E" w:rsidRDefault="00D25A3E" w:rsidP="00D25A3E">
            <w:r w:rsidRPr="00F06EFA">
              <w:t>Analyze the events and political philosophy that lead to U.S. independence and the creation of the U.S. Constitution.</w:t>
            </w:r>
          </w:p>
          <w:p w:rsidR="00D25A3E" w:rsidRPr="00F06EFA" w:rsidRDefault="00D25A3E" w:rsidP="00D25A3E">
            <w:r>
              <w:t>Apply the rights listed in the Bill of Rights to situations faced by citizens.</w:t>
            </w:r>
          </w:p>
          <w:p w:rsidR="00D25A3E" w:rsidRDefault="00D25A3E" w:rsidP="00D25A3E"/>
          <w:p w:rsidR="00D25A3E" w:rsidRPr="00F06EFA" w:rsidRDefault="00D25A3E" w:rsidP="00D25A3E">
            <w:r w:rsidRPr="00F06EFA">
              <w:t xml:space="preserve">Identify how the </w:t>
            </w:r>
            <w:r>
              <w:t>American government is grounded in the democratic principles</w:t>
            </w:r>
            <w:r w:rsidRPr="00F06EFA">
              <w:t>.</w:t>
            </w:r>
          </w:p>
          <w:p w:rsidR="00A73EB8" w:rsidRPr="002F1426" w:rsidRDefault="00A73EB8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73EB8" w:rsidRDefault="00D25A3E" w:rsidP="00A5565A">
            <w:pPr>
              <w:spacing w:after="120"/>
              <w:jc w:val="center"/>
            </w:pPr>
            <w:r>
              <w:t xml:space="preserve">Multiple Choice Exams </w:t>
            </w:r>
          </w:p>
          <w:p w:rsidR="00D25A3E" w:rsidRDefault="00D25A3E" w:rsidP="00A5565A">
            <w:pPr>
              <w:spacing w:after="120"/>
              <w:jc w:val="center"/>
            </w:pPr>
            <w:r>
              <w:t xml:space="preserve">Essay Exams </w:t>
            </w:r>
          </w:p>
          <w:p w:rsidR="00D25A3E" w:rsidRDefault="00F654B7" w:rsidP="00A5565A">
            <w:pPr>
              <w:spacing w:after="120"/>
              <w:jc w:val="center"/>
            </w:pPr>
            <w:r>
              <w:t xml:space="preserve">Quiz </w:t>
            </w:r>
          </w:p>
          <w:p w:rsidR="00F654B7" w:rsidRDefault="00F654B7" w:rsidP="00A5565A">
            <w:pPr>
              <w:spacing w:after="120"/>
              <w:jc w:val="center"/>
            </w:pPr>
            <w:r>
              <w:t xml:space="preserve">Writing Assessments </w:t>
            </w:r>
          </w:p>
          <w:p w:rsidR="00F654B7" w:rsidRDefault="00F654B7" w:rsidP="00A5565A">
            <w:pPr>
              <w:spacing w:after="120"/>
              <w:jc w:val="center"/>
            </w:pPr>
            <w:r>
              <w:t xml:space="preserve">Formative Assessments </w:t>
            </w:r>
          </w:p>
          <w:p w:rsidR="002F5358" w:rsidRDefault="002F5358" w:rsidP="00A5565A">
            <w:pPr>
              <w:spacing w:after="120"/>
              <w:jc w:val="center"/>
            </w:pPr>
            <w:r>
              <w:t>Summative Assessments</w:t>
            </w:r>
          </w:p>
          <w:p w:rsidR="00F654B7" w:rsidRDefault="00F654B7" w:rsidP="00A5565A">
            <w:pPr>
              <w:spacing w:after="120"/>
              <w:jc w:val="center"/>
            </w:pPr>
            <w:r>
              <w:t xml:space="preserve">Current Events </w:t>
            </w:r>
          </w:p>
          <w:p w:rsidR="00F654B7" w:rsidRDefault="00F654B7" w:rsidP="00A5565A">
            <w:pPr>
              <w:spacing w:after="120"/>
              <w:jc w:val="center"/>
            </w:pPr>
            <w:r>
              <w:t xml:space="preserve">Project Base Assessments </w:t>
            </w:r>
          </w:p>
          <w:p w:rsidR="00F654B7" w:rsidRPr="00DB305D" w:rsidRDefault="00F654B7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sectPr w:rsidR="00A73EB8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9761B"/>
    <w:rsid w:val="001E1FF2"/>
    <w:rsid w:val="00243906"/>
    <w:rsid w:val="002717B6"/>
    <w:rsid w:val="002F1426"/>
    <w:rsid w:val="002F1966"/>
    <w:rsid w:val="002F5358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902B0"/>
    <w:rsid w:val="009841D8"/>
    <w:rsid w:val="00990086"/>
    <w:rsid w:val="009A0FC1"/>
    <w:rsid w:val="00A73EB8"/>
    <w:rsid w:val="00AC2828"/>
    <w:rsid w:val="00AE7184"/>
    <w:rsid w:val="00B149C5"/>
    <w:rsid w:val="00B477DC"/>
    <w:rsid w:val="00B963EA"/>
    <w:rsid w:val="00BB62F2"/>
    <w:rsid w:val="00BE53BF"/>
    <w:rsid w:val="00C94F98"/>
    <w:rsid w:val="00D25A3E"/>
    <w:rsid w:val="00D97955"/>
    <w:rsid w:val="00DB305D"/>
    <w:rsid w:val="00DE5063"/>
    <w:rsid w:val="00EF1B39"/>
    <w:rsid w:val="00F65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B22C89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41A7F3-9A98-4F4F-9A3D-685FB408E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21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Kurzinger, Wade</cp:lastModifiedBy>
  <cp:revision>7</cp:revision>
  <dcterms:created xsi:type="dcterms:W3CDTF">2017-03-08T16:29:00Z</dcterms:created>
  <dcterms:modified xsi:type="dcterms:W3CDTF">2017-09-22T16:36:00Z</dcterms:modified>
</cp:coreProperties>
</file>