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F805EC">
        <w:rPr>
          <w:u w:val="single"/>
        </w:rPr>
        <w:t>Government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015E3F">
        <w:rPr>
          <w:u w:val="single"/>
        </w:rPr>
        <w:t>10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F805EC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F805EC">
              <w:t>Federalism (Essential)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015E3F">
              <w:t xml:space="preserve">10 </w:t>
            </w:r>
            <w:r w:rsidR="00CA6DB1">
              <w:t>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015E3F" w:rsidRPr="0024452F" w:rsidRDefault="002F1426" w:rsidP="00015E3F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015E3F" w:rsidRPr="0024452F">
              <w:t xml:space="preserve"> Building on the student</w:t>
            </w:r>
            <w:r w:rsidR="00CA6DB1">
              <w:t>’</w:t>
            </w:r>
            <w:bookmarkStart w:id="0" w:name="_GoBack"/>
            <w:bookmarkEnd w:id="0"/>
            <w:r w:rsidR="00015E3F" w:rsidRPr="0024452F">
              <w:t>s knowledge of the Constitution students will gain and understand the different types of Federalism and the role that both state and federal governments play in policy creation and enforcement.</w:t>
            </w:r>
          </w:p>
          <w:p w:rsidR="00B149C5" w:rsidRDefault="00B149C5" w:rsidP="00D97955"/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015E3F" w:rsidRPr="0024452F" w:rsidRDefault="00015E3F" w:rsidP="00015E3F">
            <w:r w:rsidRPr="0024452F">
              <w:t xml:space="preserve">1. Dual </w:t>
            </w:r>
          </w:p>
          <w:p w:rsidR="00015E3F" w:rsidRPr="0024452F" w:rsidRDefault="00015E3F" w:rsidP="00015E3F">
            <w:r w:rsidRPr="0024452F">
              <w:t xml:space="preserve">2. Cooperative </w:t>
            </w:r>
          </w:p>
          <w:p w:rsidR="00015E3F" w:rsidRDefault="00015E3F" w:rsidP="00015E3F">
            <w:r w:rsidRPr="0024452F">
              <w:t xml:space="preserve">3. Marble Cake and Layer Cake </w:t>
            </w:r>
          </w:p>
          <w:p w:rsidR="00A73EB8" w:rsidRPr="00DE5063" w:rsidRDefault="00A73EB8" w:rsidP="00A5565A">
            <w:pPr>
              <w:jc w:val="center"/>
            </w:pPr>
          </w:p>
        </w:tc>
        <w:tc>
          <w:tcPr>
            <w:tcW w:w="1890" w:type="dxa"/>
            <w:vAlign w:val="center"/>
          </w:tcPr>
          <w:p w:rsidR="00015E3F" w:rsidRDefault="00015E3F" w:rsidP="00015E3F">
            <w:r w:rsidRPr="0024452F">
              <w:t>5.1.9 D</w:t>
            </w:r>
            <w:r>
              <w:tab/>
            </w:r>
          </w:p>
          <w:p w:rsidR="00015E3F" w:rsidRPr="0024452F" w:rsidRDefault="00015E3F" w:rsidP="00015E3F">
            <w:r w:rsidRPr="0024452F">
              <w:t>C1.1.3.1</w:t>
            </w:r>
          </w:p>
          <w:p w:rsidR="00015E3F" w:rsidRDefault="00015E3F" w:rsidP="00015E3F">
            <w:r w:rsidRPr="0024452F">
              <w:t>5.2.9 C</w:t>
            </w:r>
            <w:r>
              <w:tab/>
            </w:r>
          </w:p>
          <w:p w:rsidR="00015E3F" w:rsidRPr="0024452F" w:rsidRDefault="00015E3F" w:rsidP="00015E3F">
            <w:r w:rsidRPr="0024452F">
              <w:t>C1.1.3.2</w:t>
            </w:r>
          </w:p>
          <w:p w:rsidR="00015E3F" w:rsidRDefault="00015E3F" w:rsidP="00015E3F">
            <w:r w:rsidRPr="0024452F">
              <w:t>5.3.9.A</w:t>
            </w:r>
            <w:r>
              <w:tab/>
            </w:r>
          </w:p>
          <w:p w:rsidR="00015E3F" w:rsidRPr="0024452F" w:rsidRDefault="00015E3F" w:rsidP="00015E3F">
            <w:r w:rsidRPr="0024452F">
              <w:t>C.1.2.1.2</w:t>
            </w:r>
          </w:p>
          <w:p w:rsidR="00015E3F" w:rsidRDefault="00015E3F" w:rsidP="00015E3F">
            <w:r w:rsidRPr="0024452F">
              <w:t>5.3.9.F</w:t>
            </w:r>
            <w:r>
              <w:tab/>
            </w:r>
          </w:p>
          <w:p w:rsidR="00015E3F" w:rsidRPr="0024452F" w:rsidRDefault="00015E3F" w:rsidP="00015E3F">
            <w:r w:rsidRPr="0024452F">
              <w:t>C.1.2.2.1</w:t>
            </w:r>
          </w:p>
          <w:p w:rsidR="00015E3F" w:rsidRDefault="00015E3F" w:rsidP="00015E3F">
            <w:r w:rsidRPr="0024452F">
              <w:t>5.3.9.I</w:t>
            </w:r>
            <w:r>
              <w:tab/>
            </w:r>
          </w:p>
          <w:p w:rsidR="00015E3F" w:rsidRPr="0024452F" w:rsidRDefault="00015E3F" w:rsidP="00015E3F">
            <w:r w:rsidRPr="0024452F">
              <w:t>C.1.2.2.3</w:t>
            </w:r>
          </w:p>
          <w:p w:rsidR="00015E3F" w:rsidRDefault="00015E3F" w:rsidP="00015E3F">
            <w:r w:rsidRPr="0024452F">
              <w:t>5.3.9.J</w:t>
            </w:r>
            <w:r>
              <w:tab/>
            </w:r>
          </w:p>
          <w:p w:rsidR="00015E3F" w:rsidRDefault="00015E3F" w:rsidP="00015E3F">
            <w:r w:rsidRPr="0024452F">
              <w:t>C.1.3.2.1</w:t>
            </w:r>
            <w:r>
              <w:tab/>
            </w:r>
          </w:p>
          <w:p w:rsidR="00015E3F" w:rsidRPr="0024452F" w:rsidRDefault="00015E3F" w:rsidP="00015E3F">
            <w:r w:rsidRPr="0024452F">
              <w:t>C.1.4.1.2</w:t>
            </w:r>
          </w:p>
          <w:p w:rsidR="00A73EB8" w:rsidRPr="00A73EB8" w:rsidRDefault="00A73EB8" w:rsidP="00F805EC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Default="00F805EC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expressed</w:t>
            </w:r>
          </w:p>
          <w:p w:rsidR="00F805EC" w:rsidRDefault="00F805EC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concurrent</w:t>
            </w:r>
          </w:p>
          <w:p w:rsidR="00F805EC" w:rsidRDefault="00F805EC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reserved</w:t>
            </w:r>
          </w:p>
          <w:p w:rsidR="00F805EC" w:rsidRDefault="00F805EC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exclusive</w:t>
            </w:r>
          </w:p>
          <w:p w:rsidR="00F805EC" w:rsidRDefault="00F805EC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inherent</w:t>
            </w:r>
          </w:p>
          <w:p w:rsidR="00F805EC" w:rsidRDefault="00F805EC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implied</w:t>
            </w:r>
          </w:p>
          <w:p w:rsidR="00F805EC" w:rsidRDefault="00F805EC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Full Faith and Credit Clause</w:t>
            </w:r>
          </w:p>
          <w:p w:rsidR="00F805EC" w:rsidRDefault="00F805EC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Supremacy Clause</w:t>
            </w:r>
          </w:p>
          <w:p w:rsidR="00F805EC" w:rsidRDefault="00F805EC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extradition</w:t>
            </w:r>
          </w:p>
          <w:p w:rsidR="00F805EC" w:rsidRDefault="00F805EC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10</w:t>
            </w:r>
            <w:r w:rsidRPr="00F805EC">
              <w:rPr>
                <w:vertAlign w:val="superscript"/>
              </w:rPr>
              <w:t>th</w:t>
            </w:r>
            <w:r>
              <w:t xml:space="preserve"> Amendment</w:t>
            </w:r>
          </w:p>
          <w:p w:rsidR="00F805EC" w:rsidRPr="00A73EB8" w:rsidRDefault="00F805EC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Eminent Domain</w:t>
            </w:r>
          </w:p>
        </w:tc>
        <w:tc>
          <w:tcPr>
            <w:tcW w:w="3420" w:type="dxa"/>
            <w:vAlign w:val="center"/>
          </w:tcPr>
          <w:p w:rsidR="00A73EB8" w:rsidRDefault="00015E3F" w:rsidP="00A5565A">
            <w:pPr>
              <w:jc w:val="center"/>
            </w:pPr>
            <w:r>
              <w:t>Analyze how federalism balances power between different levels of government</w:t>
            </w:r>
          </w:p>
          <w:p w:rsidR="00015E3F" w:rsidRDefault="00015E3F" w:rsidP="00A5565A">
            <w:pPr>
              <w:jc w:val="center"/>
            </w:pPr>
          </w:p>
          <w:p w:rsidR="00015E3F" w:rsidRPr="002F1426" w:rsidRDefault="00015E3F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015E3F" w:rsidRDefault="00015E3F" w:rsidP="00015E3F">
            <w:pPr>
              <w:spacing w:after="120"/>
              <w:jc w:val="center"/>
            </w:pPr>
            <w:r>
              <w:t xml:space="preserve">Multiple Choice Exams </w:t>
            </w:r>
          </w:p>
          <w:p w:rsidR="00015E3F" w:rsidRDefault="00015E3F" w:rsidP="00015E3F">
            <w:pPr>
              <w:spacing w:after="120"/>
              <w:jc w:val="center"/>
            </w:pPr>
            <w:r>
              <w:t xml:space="preserve">Essay Exams </w:t>
            </w:r>
          </w:p>
          <w:p w:rsidR="00015E3F" w:rsidRDefault="00015E3F" w:rsidP="00015E3F">
            <w:pPr>
              <w:spacing w:after="120"/>
              <w:jc w:val="center"/>
            </w:pPr>
            <w:r>
              <w:t xml:space="preserve">Quiz </w:t>
            </w:r>
          </w:p>
          <w:p w:rsidR="00015E3F" w:rsidRDefault="00015E3F" w:rsidP="00015E3F">
            <w:pPr>
              <w:spacing w:after="120"/>
              <w:jc w:val="center"/>
            </w:pPr>
            <w:r>
              <w:t xml:space="preserve">Writing Assessments </w:t>
            </w:r>
          </w:p>
          <w:p w:rsidR="00015E3F" w:rsidRDefault="00015E3F" w:rsidP="00015E3F">
            <w:pPr>
              <w:spacing w:after="120"/>
              <w:jc w:val="center"/>
            </w:pPr>
            <w:r>
              <w:t xml:space="preserve">Formative Assessments </w:t>
            </w:r>
          </w:p>
          <w:p w:rsidR="00015E3F" w:rsidRDefault="00015E3F" w:rsidP="00015E3F">
            <w:pPr>
              <w:spacing w:after="120"/>
              <w:jc w:val="center"/>
            </w:pPr>
            <w:r>
              <w:t>Summative Assessments</w:t>
            </w:r>
          </w:p>
          <w:p w:rsidR="00015E3F" w:rsidRDefault="00015E3F" w:rsidP="00015E3F">
            <w:pPr>
              <w:spacing w:after="120"/>
              <w:jc w:val="center"/>
            </w:pPr>
            <w:r>
              <w:t xml:space="preserve">Current Events </w:t>
            </w:r>
          </w:p>
          <w:p w:rsidR="00A73EB8" w:rsidRPr="00DB305D" w:rsidRDefault="00015E3F" w:rsidP="00015E3F">
            <w:pPr>
              <w:spacing w:after="120"/>
              <w:jc w:val="center"/>
              <w:rPr>
                <w:sz w:val="18"/>
              </w:rPr>
            </w:pPr>
            <w:r>
              <w:t>Project Base Assessments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15E3F"/>
    <w:rsid w:val="000850C2"/>
    <w:rsid w:val="001951E8"/>
    <w:rsid w:val="001E1FF2"/>
    <w:rsid w:val="00243906"/>
    <w:rsid w:val="002717B6"/>
    <w:rsid w:val="002F1426"/>
    <w:rsid w:val="002F1966"/>
    <w:rsid w:val="003154BD"/>
    <w:rsid w:val="003A1F67"/>
    <w:rsid w:val="00430277"/>
    <w:rsid w:val="004D4FCE"/>
    <w:rsid w:val="005E38FC"/>
    <w:rsid w:val="00611B54"/>
    <w:rsid w:val="007A147C"/>
    <w:rsid w:val="007F0C34"/>
    <w:rsid w:val="0080537B"/>
    <w:rsid w:val="008902B0"/>
    <w:rsid w:val="00990086"/>
    <w:rsid w:val="009A0FC1"/>
    <w:rsid w:val="00A73EB8"/>
    <w:rsid w:val="00AC2828"/>
    <w:rsid w:val="00B149C5"/>
    <w:rsid w:val="00B477DC"/>
    <w:rsid w:val="00B963EA"/>
    <w:rsid w:val="00BE53BF"/>
    <w:rsid w:val="00C94F98"/>
    <w:rsid w:val="00CA6DB1"/>
    <w:rsid w:val="00D97955"/>
    <w:rsid w:val="00DB305D"/>
    <w:rsid w:val="00DE5063"/>
    <w:rsid w:val="00EF1B39"/>
    <w:rsid w:val="00F80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CB3671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1FBF7C-F161-46A3-9B0D-CC78EA4EA5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5</TotalTime>
  <Pages>1</Pages>
  <Words>160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Kurzinger, Wade</cp:lastModifiedBy>
  <cp:revision>4</cp:revision>
  <dcterms:created xsi:type="dcterms:W3CDTF">2017-03-08T16:32:00Z</dcterms:created>
  <dcterms:modified xsi:type="dcterms:W3CDTF">2017-09-22T16:37:00Z</dcterms:modified>
</cp:coreProperties>
</file>