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2A3" w:rsidRPr="002F1426" w:rsidRDefault="00D312A3" w:rsidP="00D312A3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D312A3" w:rsidRPr="00A73EB8" w:rsidRDefault="00D312A3" w:rsidP="00D312A3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Psychology</w:t>
      </w:r>
      <w:r>
        <w:tab/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>
        <w:tab/>
      </w:r>
      <w:r w:rsidRPr="002F1426">
        <w:rPr>
          <w:b/>
        </w:rPr>
        <w:t xml:space="preserve">Grade: </w:t>
      </w:r>
      <w:r>
        <w:rPr>
          <w:u w:val="single"/>
        </w:rPr>
        <w:t>9 to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D312A3" w:rsidTr="00C20827">
        <w:tc>
          <w:tcPr>
            <w:tcW w:w="6475" w:type="dxa"/>
          </w:tcPr>
          <w:p w:rsidR="00D312A3" w:rsidRPr="002F1426" w:rsidRDefault="00D312A3" w:rsidP="00C2082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Six- Psychological Disorders</w:t>
            </w:r>
          </w:p>
        </w:tc>
        <w:tc>
          <w:tcPr>
            <w:tcW w:w="7920" w:type="dxa"/>
          </w:tcPr>
          <w:p w:rsidR="00D312A3" w:rsidRPr="00B477DC" w:rsidRDefault="00D312A3" w:rsidP="00C20827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13 Days—8 to 9 lessons </w:t>
            </w:r>
          </w:p>
          <w:p w:rsidR="00D312A3" w:rsidRDefault="00D312A3" w:rsidP="00C20827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D312A3" w:rsidTr="00C20827">
        <w:tc>
          <w:tcPr>
            <w:tcW w:w="14395" w:type="dxa"/>
          </w:tcPr>
          <w:p w:rsidR="00D312A3" w:rsidRPr="00B477DC" w:rsidRDefault="00D312A3" w:rsidP="00C20827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>
              <w:t>What are the major symptoms, types, and characteristics of psychological disorders? How can therapy benefit a person who has a psychological disorder?</w:t>
            </w:r>
          </w:p>
          <w:p w:rsidR="00D312A3" w:rsidRDefault="00D312A3" w:rsidP="00C20827"/>
        </w:tc>
      </w:tr>
    </w:tbl>
    <w:p w:rsidR="00D312A3" w:rsidRDefault="00D312A3" w:rsidP="00D312A3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312A3" w:rsidTr="00C20827">
        <w:tc>
          <w:tcPr>
            <w:tcW w:w="2785" w:type="dxa"/>
            <w:vAlign w:val="center"/>
          </w:tcPr>
          <w:p w:rsidR="00D312A3" w:rsidRPr="002F1426" w:rsidRDefault="00D312A3" w:rsidP="00C20827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D312A3" w:rsidRPr="002F1426" w:rsidRDefault="00D312A3" w:rsidP="00C20827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D312A3" w:rsidRPr="002F1426" w:rsidRDefault="00D312A3" w:rsidP="00C20827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D312A3" w:rsidRPr="002F1426" w:rsidRDefault="00D312A3" w:rsidP="00C20827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D312A3" w:rsidRDefault="00D312A3" w:rsidP="00C20827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D312A3" w:rsidRPr="00DB305D" w:rsidRDefault="00D312A3" w:rsidP="00C20827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D312A3" w:rsidRPr="001951E8" w:rsidRDefault="00D312A3" w:rsidP="00D312A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312A3" w:rsidTr="00C20827">
        <w:tc>
          <w:tcPr>
            <w:tcW w:w="2785" w:type="dxa"/>
            <w:vAlign w:val="center"/>
          </w:tcPr>
          <w:p w:rsidR="00D312A3" w:rsidRPr="00DE5063" w:rsidRDefault="00D312A3" w:rsidP="00C20827">
            <w:pPr>
              <w:jc w:val="center"/>
            </w:pPr>
            <w:r>
              <w:t>Understanding Psychological Disorders; Anxiety and Mood Disorders</w:t>
            </w:r>
          </w:p>
        </w:tc>
        <w:tc>
          <w:tcPr>
            <w:tcW w:w="1890" w:type="dxa"/>
            <w:vAlign w:val="center"/>
          </w:tcPr>
          <w:p w:rsidR="00D312A3" w:rsidRPr="00A73EB8" w:rsidRDefault="00D312A3" w:rsidP="00C20827">
            <w:pPr>
              <w:jc w:val="center"/>
            </w:pPr>
            <w:r>
              <w:t xml:space="preserve">Psychological Disorders; 1.1, 1.2, 1.3, 1.4, 1.5; 2.1, 2.2, 2.3, 2.4 </w:t>
            </w:r>
          </w:p>
        </w:tc>
        <w:tc>
          <w:tcPr>
            <w:tcW w:w="3420" w:type="dxa"/>
            <w:vAlign w:val="center"/>
          </w:tcPr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psychological disorders criteria- typicality, </w:t>
            </w:r>
            <w:proofErr w:type="spellStart"/>
            <w:r>
              <w:t>maladaptivity</w:t>
            </w:r>
            <w:proofErr w:type="spellEnd"/>
            <w:r>
              <w:t>, socially unacceptable behavior, emotional discomfort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anxiety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phobic disorder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phobia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panic disorder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agoraphobia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generalized anxiety disorder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obsessive-compulsive disorder</w:t>
            </w:r>
          </w:p>
          <w:p w:rsidR="00D312A3" w:rsidRPr="00A73EB8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stress disorders- PTSD, depression, bipolar disorder</w:t>
            </w:r>
          </w:p>
        </w:tc>
        <w:tc>
          <w:tcPr>
            <w:tcW w:w="3420" w:type="dxa"/>
            <w:vAlign w:val="center"/>
          </w:tcPr>
          <w:p w:rsidR="00D312A3" w:rsidRPr="002F1426" w:rsidRDefault="00D312A3" w:rsidP="00C20827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D312A3" w:rsidRPr="00DB305D" w:rsidRDefault="00D312A3" w:rsidP="00C20827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D312A3" w:rsidRPr="001951E8" w:rsidRDefault="00D312A3" w:rsidP="00D312A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312A3" w:rsidTr="00C20827">
        <w:tc>
          <w:tcPr>
            <w:tcW w:w="2785" w:type="dxa"/>
            <w:vAlign w:val="center"/>
          </w:tcPr>
          <w:p w:rsidR="00D312A3" w:rsidRPr="00DE5063" w:rsidRDefault="00D312A3" w:rsidP="00C20827">
            <w:pPr>
              <w:jc w:val="center"/>
            </w:pPr>
            <w:r>
              <w:t>Dissociative and Somatoform Disorders</w:t>
            </w:r>
          </w:p>
        </w:tc>
        <w:tc>
          <w:tcPr>
            <w:tcW w:w="1890" w:type="dxa"/>
            <w:vAlign w:val="center"/>
          </w:tcPr>
          <w:p w:rsidR="00D312A3" w:rsidRPr="00A73EB8" w:rsidRDefault="00D312A3" w:rsidP="00C20827">
            <w:pPr>
              <w:jc w:val="center"/>
            </w:pPr>
            <w:r>
              <w:t>1.1, 1.2, 1.3, 1.4. 1.5, 2.1, 2.2, 2.3, 2.4</w:t>
            </w:r>
          </w:p>
        </w:tc>
        <w:tc>
          <w:tcPr>
            <w:tcW w:w="3420" w:type="dxa"/>
            <w:vAlign w:val="center"/>
          </w:tcPr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dissociation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dissociative amnesia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dissociative fugue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dissociative identity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disorder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depersonalization disorder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somatization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conversion disorder</w:t>
            </w:r>
          </w:p>
          <w:p w:rsidR="00D312A3" w:rsidRPr="00A73EB8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hypochondriasis</w:t>
            </w:r>
          </w:p>
        </w:tc>
        <w:tc>
          <w:tcPr>
            <w:tcW w:w="3420" w:type="dxa"/>
            <w:vAlign w:val="center"/>
          </w:tcPr>
          <w:p w:rsidR="00D312A3" w:rsidRPr="002F1426" w:rsidRDefault="00D312A3" w:rsidP="00C20827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D312A3" w:rsidRPr="00DB305D" w:rsidRDefault="00D312A3" w:rsidP="00C20827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D312A3" w:rsidRPr="001951E8" w:rsidRDefault="00D312A3" w:rsidP="00D312A3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312A3" w:rsidTr="00C20827">
        <w:tc>
          <w:tcPr>
            <w:tcW w:w="2785" w:type="dxa"/>
            <w:vAlign w:val="center"/>
          </w:tcPr>
          <w:p w:rsidR="00D312A3" w:rsidRDefault="00D312A3" w:rsidP="00C20827">
            <w:pPr>
              <w:jc w:val="center"/>
            </w:pPr>
            <w:r>
              <w:t xml:space="preserve">Schizophrenia; </w:t>
            </w:r>
          </w:p>
          <w:p w:rsidR="00D312A3" w:rsidRPr="00DE5063" w:rsidRDefault="00D312A3" w:rsidP="00C20827">
            <w:pPr>
              <w:jc w:val="center"/>
            </w:pPr>
            <w:r>
              <w:t>Personality Disorders</w:t>
            </w:r>
          </w:p>
        </w:tc>
        <w:tc>
          <w:tcPr>
            <w:tcW w:w="1890" w:type="dxa"/>
            <w:vAlign w:val="center"/>
          </w:tcPr>
          <w:p w:rsidR="00D312A3" w:rsidRPr="00A73EB8" w:rsidRDefault="00D312A3" w:rsidP="00C20827">
            <w:pPr>
              <w:jc w:val="center"/>
            </w:pPr>
            <w:r>
              <w:t xml:space="preserve">1.1, 1.2, 1.3, 1.4, 1.5, 2.1, 2.2, 2.3, 2.4 </w:t>
            </w:r>
          </w:p>
        </w:tc>
        <w:tc>
          <w:tcPr>
            <w:tcW w:w="3420" w:type="dxa"/>
            <w:vAlign w:val="center"/>
          </w:tcPr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schizophrenia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paranoid schizophrenia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disorganized schizophrenia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catatonic schizophrenia</w:t>
            </w:r>
          </w:p>
          <w:p w:rsidR="00D312A3" w:rsidRPr="00A73EB8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personality disorders: paranoid, schizoid, schizotypal, antisocial, borderline, histrionic, narcissistic, avoidant, dependent, obsessive-compulsive</w:t>
            </w:r>
          </w:p>
        </w:tc>
        <w:tc>
          <w:tcPr>
            <w:tcW w:w="3420" w:type="dxa"/>
            <w:vAlign w:val="center"/>
          </w:tcPr>
          <w:p w:rsidR="00D312A3" w:rsidRPr="002F1426" w:rsidRDefault="00D312A3" w:rsidP="00C20827">
            <w:pPr>
              <w:rPr>
                <w:b/>
              </w:rPr>
            </w:pPr>
            <w:r>
              <w:lastRenderedPageBreak/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D312A3" w:rsidRPr="00DB305D" w:rsidRDefault="00D312A3" w:rsidP="00C20827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D312A3" w:rsidRPr="001951E8" w:rsidRDefault="00D312A3" w:rsidP="00D312A3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312A3" w:rsidTr="00C20827">
        <w:tc>
          <w:tcPr>
            <w:tcW w:w="2785" w:type="dxa"/>
            <w:vAlign w:val="center"/>
          </w:tcPr>
          <w:p w:rsidR="00D312A3" w:rsidRPr="00DE5063" w:rsidRDefault="00D312A3" w:rsidP="00C20827">
            <w:pPr>
              <w:jc w:val="center"/>
            </w:pPr>
            <w:r>
              <w:t>Methods of Therapy</w:t>
            </w:r>
          </w:p>
        </w:tc>
        <w:tc>
          <w:tcPr>
            <w:tcW w:w="1890" w:type="dxa"/>
            <w:vAlign w:val="center"/>
          </w:tcPr>
          <w:p w:rsidR="00D312A3" w:rsidRPr="00A73EB8" w:rsidRDefault="00D312A3" w:rsidP="00C20827">
            <w:pPr>
              <w:jc w:val="center"/>
            </w:pPr>
            <w:r>
              <w:t xml:space="preserve">Treatment; 1.1, 1.2, 1.3, 2.1, 2.2, 2.3, 2.4, 2.5, 2.6, 3.1, 3.2 </w:t>
            </w:r>
          </w:p>
        </w:tc>
        <w:tc>
          <w:tcPr>
            <w:tcW w:w="3420" w:type="dxa"/>
            <w:vAlign w:val="center"/>
          </w:tcPr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psychotherapy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individual therapy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 therapy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self-help groups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psychoanalysis- free association, dream analysis, transference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Humanistic therapy- person- centered/client-centered therapy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active listening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Cognitive therapy- rational-emotive behavior therapy, counter conditioning/aversive condition, operant conditioning</w:t>
            </w:r>
          </w:p>
          <w:p w:rsidR="00D312A3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drug therapy</w:t>
            </w:r>
          </w:p>
          <w:p w:rsidR="00D312A3" w:rsidRPr="00A73EB8" w:rsidRDefault="00D312A3" w:rsidP="00C2082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electroconvulsive therapy</w:t>
            </w:r>
          </w:p>
        </w:tc>
        <w:tc>
          <w:tcPr>
            <w:tcW w:w="3420" w:type="dxa"/>
            <w:vAlign w:val="center"/>
          </w:tcPr>
          <w:p w:rsidR="00D312A3" w:rsidRPr="002F1426" w:rsidRDefault="00D312A3" w:rsidP="00C20827">
            <w:pPr>
              <w:rPr>
                <w:b/>
              </w:rPr>
            </w:pPr>
            <w:r>
              <w:t>Psychology textbook, Clips for Class Video Clips, additional psychology video clips/documentaries; online research for psychology topics</w:t>
            </w:r>
          </w:p>
        </w:tc>
        <w:tc>
          <w:tcPr>
            <w:tcW w:w="2880" w:type="dxa"/>
            <w:vAlign w:val="center"/>
          </w:tcPr>
          <w:p w:rsidR="00D312A3" w:rsidRPr="00DB305D" w:rsidRDefault="00D312A3" w:rsidP="00C20827">
            <w:pPr>
              <w:spacing w:after="120"/>
              <w:rPr>
                <w:sz w:val="18"/>
              </w:rPr>
            </w:pPr>
            <w:r>
              <w:t>Quizzes; journals; Canvas assignments and discussion boards; essays; projects</w:t>
            </w:r>
          </w:p>
        </w:tc>
      </w:tr>
    </w:tbl>
    <w:p w:rsidR="00D312A3" w:rsidRPr="001951E8" w:rsidRDefault="00D312A3" w:rsidP="00D312A3">
      <w:pPr>
        <w:spacing w:after="0"/>
        <w:rPr>
          <w:sz w:val="4"/>
          <w:szCs w:val="4"/>
        </w:rPr>
      </w:pPr>
    </w:p>
    <w:p w:rsidR="002717B6" w:rsidRPr="00D312A3" w:rsidRDefault="002717B6" w:rsidP="00D312A3">
      <w:bookmarkStart w:id="0" w:name="_GoBack"/>
      <w:bookmarkEnd w:id="0"/>
    </w:p>
    <w:sectPr w:rsidR="002717B6" w:rsidRPr="00D312A3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40E18"/>
    <w:rsid w:val="007A147C"/>
    <w:rsid w:val="007A4F3B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312A3"/>
    <w:rsid w:val="00DB305D"/>
    <w:rsid w:val="00DE5063"/>
    <w:rsid w:val="00EF1B39"/>
    <w:rsid w:val="00F72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2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29EE3-D518-4A73-B62D-E428E7D8F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Stavenski, Teresa</cp:lastModifiedBy>
  <cp:revision>5</cp:revision>
  <dcterms:created xsi:type="dcterms:W3CDTF">2017-01-27T19:55:00Z</dcterms:created>
  <dcterms:modified xsi:type="dcterms:W3CDTF">2018-06-13T15:24:00Z</dcterms:modified>
</cp:coreProperties>
</file>