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FF4" w:rsidRPr="002F1426" w:rsidRDefault="00F15FF4" w:rsidP="00F15FF4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F15FF4" w:rsidRPr="00A73EB8" w:rsidRDefault="00F15FF4" w:rsidP="00F15FF4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Psychology</w:t>
      </w:r>
      <w:r>
        <w:tab/>
      </w:r>
      <w:r>
        <w:tab/>
        <w:t xml:space="preserve">                      </w:t>
      </w:r>
      <w:r>
        <w:tab/>
      </w:r>
      <w:r>
        <w:tab/>
      </w:r>
      <w:r>
        <w:tab/>
      </w:r>
      <w:r>
        <w:tab/>
      </w:r>
      <w:r w:rsidRPr="002F1426">
        <w:rPr>
          <w:b/>
        </w:rPr>
        <w:t xml:space="preserve">Grade: </w:t>
      </w:r>
      <w:r>
        <w:rPr>
          <w:u w:val="single"/>
        </w:rPr>
        <w:t>9 to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F15FF4" w:rsidTr="00135F00">
        <w:tc>
          <w:tcPr>
            <w:tcW w:w="6475" w:type="dxa"/>
          </w:tcPr>
          <w:p w:rsidR="00F15FF4" w:rsidRPr="002F1426" w:rsidRDefault="00F15FF4" w:rsidP="00135F0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Unit Three- Learning and Cognition</w:t>
            </w:r>
          </w:p>
        </w:tc>
        <w:tc>
          <w:tcPr>
            <w:tcW w:w="7920" w:type="dxa"/>
          </w:tcPr>
          <w:p w:rsidR="00F15FF4" w:rsidRPr="00B477DC" w:rsidRDefault="00F15FF4" w:rsidP="00135F00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 xml:space="preserve">22 Days—15 to 17 lessons </w:t>
            </w:r>
          </w:p>
          <w:p w:rsidR="00F15FF4" w:rsidRDefault="00F15FF4" w:rsidP="00135F00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F15FF4" w:rsidTr="00135F00">
        <w:tc>
          <w:tcPr>
            <w:tcW w:w="14395" w:type="dxa"/>
          </w:tcPr>
          <w:p w:rsidR="00F15FF4" w:rsidRPr="00B477DC" w:rsidRDefault="00F15FF4" w:rsidP="00135F00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>
              <w:t>What are the different forms of learning within the psychology field?</w:t>
            </w:r>
          </w:p>
          <w:p w:rsidR="00F15FF4" w:rsidRDefault="00F15FF4" w:rsidP="00135F00"/>
        </w:tc>
      </w:tr>
    </w:tbl>
    <w:p w:rsidR="00F15FF4" w:rsidRDefault="00F15FF4" w:rsidP="00F15FF4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15FF4" w:rsidTr="00135F00">
        <w:tc>
          <w:tcPr>
            <w:tcW w:w="2785" w:type="dxa"/>
            <w:vAlign w:val="center"/>
          </w:tcPr>
          <w:p w:rsidR="00F15FF4" w:rsidRPr="002F1426" w:rsidRDefault="00F15FF4" w:rsidP="00135F00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F15FF4" w:rsidRPr="002F1426" w:rsidRDefault="00F15FF4" w:rsidP="00135F00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F15FF4" w:rsidRPr="002F1426" w:rsidRDefault="00F15FF4" w:rsidP="00135F00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F15FF4" w:rsidRPr="002F1426" w:rsidRDefault="00F15FF4" w:rsidP="00135F00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F15FF4" w:rsidRDefault="00F15FF4" w:rsidP="00135F00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F15FF4" w:rsidRPr="00DB305D" w:rsidRDefault="00F15FF4" w:rsidP="00135F00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F15FF4" w:rsidRPr="001951E8" w:rsidRDefault="00F15FF4" w:rsidP="00F15FF4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15FF4" w:rsidTr="00135F00">
        <w:tc>
          <w:tcPr>
            <w:tcW w:w="2785" w:type="dxa"/>
            <w:vAlign w:val="center"/>
          </w:tcPr>
          <w:p w:rsidR="00F15FF4" w:rsidRPr="00DE5063" w:rsidRDefault="00F15FF4" w:rsidP="00135F00">
            <w:pPr>
              <w:jc w:val="center"/>
            </w:pPr>
            <w:r>
              <w:t>Classical Conditioning</w:t>
            </w:r>
          </w:p>
        </w:tc>
        <w:tc>
          <w:tcPr>
            <w:tcW w:w="1890" w:type="dxa"/>
            <w:vAlign w:val="center"/>
          </w:tcPr>
          <w:p w:rsidR="00F15FF4" w:rsidRPr="00A73EB8" w:rsidRDefault="00F15FF4" w:rsidP="00135F00">
            <w:pPr>
              <w:jc w:val="center"/>
            </w:pPr>
            <w:r>
              <w:t>Classical Conditioning; 1.1, 1.2, 1.3</w:t>
            </w:r>
          </w:p>
        </w:tc>
        <w:tc>
          <w:tcPr>
            <w:tcW w:w="3420" w:type="dxa"/>
            <w:vAlign w:val="center"/>
          </w:tcPr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conditioning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classical conditioning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Ivan Pavlov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unconditioned stimulus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unconditioned response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conditioned stimulus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conditioned response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taste aversion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extinction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spontaneous recovery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generalization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discrimination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flooding</w:t>
            </w:r>
          </w:p>
          <w:p w:rsidR="00F15FF4" w:rsidRPr="00A73EB8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systematic desensitization</w:t>
            </w:r>
          </w:p>
        </w:tc>
        <w:tc>
          <w:tcPr>
            <w:tcW w:w="3420" w:type="dxa"/>
            <w:vAlign w:val="center"/>
          </w:tcPr>
          <w:p w:rsidR="00F15FF4" w:rsidRPr="002F1426" w:rsidRDefault="00F15FF4" w:rsidP="00135F00">
            <w:pPr>
              <w:rPr>
                <w:b/>
              </w:rPr>
            </w:pPr>
            <w:r>
              <w:t xml:space="preserve">Psychology textbook, Clips for Class Video Clips, additional psychology 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F15FF4" w:rsidRPr="00DB305D" w:rsidRDefault="00F15FF4" w:rsidP="00135F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F15FF4" w:rsidRPr="001951E8" w:rsidRDefault="00F15FF4" w:rsidP="00F15FF4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15FF4" w:rsidTr="00135F00">
        <w:tc>
          <w:tcPr>
            <w:tcW w:w="2785" w:type="dxa"/>
            <w:vAlign w:val="center"/>
          </w:tcPr>
          <w:p w:rsidR="00F15FF4" w:rsidRPr="00DE5063" w:rsidRDefault="00F15FF4" w:rsidP="00135F00">
            <w:pPr>
              <w:jc w:val="center"/>
            </w:pPr>
            <w:r>
              <w:t>Operant Conditioning</w:t>
            </w:r>
          </w:p>
        </w:tc>
        <w:tc>
          <w:tcPr>
            <w:tcW w:w="1890" w:type="dxa"/>
            <w:vAlign w:val="center"/>
          </w:tcPr>
          <w:p w:rsidR="00F15FF4" w:rsidRPr="00A73EB8" w:rsidRDefault="00F15FF4" w:rsidP="00135F00">
            <w:r>
              <w:t>Operant Conditioning; 2.1, 2.2, 2.3, 2.4</w:t>
            </w:r>
          </w:p>
        </w:tc>
        <w:tc>
          <w:tcPr>
            <w:tcW w:w="3420" w:type="dxa"/>
            <w:vAlign w:val="center"/>
          </w:tcPr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operant conditioning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reinforcement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primary vs. secondary </w:t>
            </w:r>
            <w:proofErr w:type="spellStart"/>
            <w:r>
              <w:t>reinforcers</w:t>
            </w:r>
            <w:proofErr w:type="spellEnd"/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positive vs. negative </w:t>
            </w:r>
            <w:proofErr w:type="spellStart"/>
            <w:r>
              <w:t>reinforcers</w:t>
            </w:r>
            <w:proofErr w:type="spellEnd"/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rewards vs. punishments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schedules of reinforcement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extinction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shaping/chaining</w:t>
            </w:r>
          </w:p>
          <w:p w:rsidR="00F15FF4" w:rsidRPr="00A73EB8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programmed learning</w:t>
            </w:r>
          </w:p>
        </w:tc>
        <w:tc>
          <w:tcPr>
            <w:tcW w:w="3420" w:type="dxa"/>
            <w:vAlign w:val="center"/>
          </w:tcPr>
          <w:p w:rsidR="00F15FF4" w:rsidRPr="002F1426" w:rsidRDefault="00F15FF4" w:rsidP="00135F00">
            <w:pPr>
              <w:rPr>
                <w:b/>
              </w:rPr>
            </w:pPr>
            <w:r>
              <w:t xml:space="preserve">Psychology textbook, Clips for Class Video Clips, additional psychology 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F15FF4" w:rsidRPr="00DB305D" w:rsidRDefault="00F15FF4" w:rsidP="00135F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F15FF4" w:rsidRPr="001951E8" w:rsidRDefault="00F15FF4" w:rsidP="00F15FF4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15FF4" w:rsidTr="00135F00">
        <w:tc>
          <w:tcPr>
            <w:tcW w:w="2785" w:type="dxa"/>
            <w:vAlign w:val="center"/>
          </w:tcPr>
          <w:p w:rsidR="00F15FF4" w:rsidRPr="00DE5063" w:rsidRDefault="00F15FF4" w:rsidP="00135F00">
            <w:pPr>
              <w:jc w:val="center"/>
            </w:pPr>
            <w:r>
              <w:t>Cognitive Factors</w:t>
            </w:r>
          </w:p>
        </w:tc>
        <w:tc>
          <w:tcPr>
            <w:tcW w:w="1890" w:type="dxa"/>
            <w:vAlign w:val="center"/>
          </w:tcPr>
          <w:p w:rsidR="00F15FF4" w:rsidRPr="00A73EB8" w:rsidRDefault="00F15FF4" w:rsidP="00135F00">
            <w:pPr>
              <w:jc w:val="center"/>
            </w:pPr>
            <w:r>
              <w:t xml:space="preserve">Observational and cognitive learning; 3.1, 3.2 </w:t>
            </w:r>
          </w:p>
        </w:tc>
        <w:tc>
          <w:tcPr>
            <w:tcW w:w="3420" w:type="dxa"/>
            <w:vAlign w:val="center"/>
          </w:tcPr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latent learning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observational learning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modeling</w:t>
            </w:r>
          </w:p>
          <w:p w:rsidR="00F15FF4" w:rsidRPr="00A73EB8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behavior modification- classroom discipline, token economies, personal contracts</w:t>
            </w:r>
          </w:p>
        </w:tc>
        <w:tc>
          <w:tcPr>
            <w:tcW w:w="3420" w:type="dxa"/>
            <w:vAlign w:val="center"/>
          </w:tcPr>
          <w:p w:rsidR="00F15FF4" w:rsidRPr="002F1426" w:rsidRDefault="00F15FF4" w:rsidP="00135F00">
            <w:pPr>
              <w:rPr>
                <w:b/>
              </w:rPr>
            </w:pPr>
            <w:r>
              <w:lastRenderedPageBreak/>
              <w:t xml:space="preserve">Psychology textbook, Clips for Class Video Clips, additional psychology </w:t>
            </w:r>
            <w:r>
              <w:lastRenderedPageBreak/>
              <w:t xml:space="preserve">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F15FF4" w:rsidRPr="00DB305D" w:rsidRDefault="00F15FF4" w:rsidP="00135F00">
            <w:pPr>
              <w:spacing w:after="120"/>
              <w:rPr>
                <w:sz w:val="18"/>
              </w:rPr>
            </w:pPr>
            <w:r>
              <w:lastRenderedPageBreak/>
              <w:t>Quizzes; journals; Canvas assignments and discussion boards; essays; projects</w:t>
            </w:r>
          </w:p>
        </w:tc>
      </w:tr>
    </w:tbl>
    <w:p w:rsidR="00F15FF4" w:rsidRPr="001951E8" w:rsidRDefault="00F15FF4" w:rsidP="00F15FF4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15FF4" w:rsidTr="00135F00">
        <w:tc>
          <w:tcPr>
            <w:tcW w:w="2785" w:type="dxa"/>
            <w:vAlign w:val="center"/>
          </w:tcPr>
          <w:p w:rsidR="00F15FF4" w:rsidRPr="00DE5063" w:rsidRDefault="00F15FF4" w:rsidP="00135F00">
            <w:pPr>
              <w:jc w:val="center"/>
            </w:pPr>
            <w:r>
              <w:t>Memory Classifications and Processes</w:t>
            </w:r>
          </w:p>
        </w:tc>
        <w:tc>
          <w:tcPr>
            <w:tcW w:w="1890" w:type="dxa"/>
            <w:vAlign w:val="center"/>
          </w:tcPr>
          <w:p w:rsidR="00F15FF4" w:rsidRPr="00A73EB8" w:rsidRDefault="00F15FF4" w:rsidP="00135F00">
            <w:pPr>
              <w:jc w:val="center"/>
            </w:pPr>
            <w:r>
              <w:t xml:space="preserve">Memory; 1.1, 1.2, 1.3 2.1, 2.2, 2.3, 2.4 </w:t>
            </w:r>
          </w:p>
        </w:tc>
        <w:tc>
          <w:tcPr>
            <w:tcW w:w="3420" w:type="dxa"/>
            <w:vAlign w:val="center"/>
          </w:tcPr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memory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episodic memory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semantic memory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explicit vs. implicit memory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encoding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storage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maintenance rehearsal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elaborative rehearsal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organizational systems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retrieval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context-dependent memory</w:t>
            </w:r>
          </w:p>
          <w:p w:rsidR="00F15FF4" w:rsidRPr="00A73EB8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state-dependent memory</w:t>
            </w:r>
          </w:p>
        </w:tc>
        <w:tc>
          <w:tcPr>
            <w:tcW w:w="3420" w:type="dxa"/>
            <w:vAlign w:val="center"/>
          </w:tcPr>
          <w:p w:rsidR="00F15FF4" w:rsidRPr="002F1426" w:rsidRDefault="00F15FF4" w:rsidP="00135F00">
            <w:pPr>
              <w:rPr>
                <w:b/>
              </w:rPr>
            </w:pPr>
            <w:r>
              <w:t xml:space="preserve">Psychology textbook, Clips for Class Video Clips, additional psychology 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F15FF4" w:rsidRPr="00DB305D" w:rsidRDefault="00F15FF4" w:rsidP="00135F00">
            <w:pPr>
              <w:spacing w:after="120"/>
              <w:jc w:val="center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F15FF4" w:rsidRDefault="00F15FF4" w:rsidP="00F15FF4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15FF4" w:rsidTr="00135F00">
        <w:tc>
          <w:tcPr>
            <w:tcW w:w="2785" w:type="dxa"/>
            <w:vAlign w:val="center"/>
          </w:tcPr>
          <w:p w:rsidR="00F15FF4" w:rsidRPr="00DE5063" w:rsidRDefault="00F15FF4" w:rsidP="00135F00">
            <w:pPr>
              <w:jc w:val="center"/>
            </w:pPr>
            <w:r>
              <w:t>Stages of Memory</w:t>
            </w:r>
          </w:p>
        </w:tc>
        <w:tc>
          <w:tcPr>
            <w:tcW w:w="1890" w:type="dxa"/>
            <w:vAlign w:val="center"/>
          </w:tcPr>
          <w:p w:rsidR="00F15FF4" w:rsidRPr="00A73EB8" w:rsidRDefault="00F15FF4" w:rsidP="00135F00">
            <w:pPr>
              <w:jc w:val="center"/>
            </w:pPr>
            <w:r>
              <w:t xml:space="preserve">Memory; 1.1, 1.2, 1.3, 2.1, 2.2, 2.3, 2.4 </w:t>
            </w:r>
          </w:p>
        </w:tc>
        <w:tc>
          <w:tcPr>
            <w:tcW w:w="3420" w:type="dxa"/>
            <w:vAlign w:val="center"/>
          </w:tcPr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sensory memory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iconic memory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echoic memory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short-term memory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chunking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interference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long-term memory</w:t>
            </w:r>
          </w:p>
          <w:p w:rsidR="00F15FF4" w:rsidRPr="00A73EB8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schemas</w:t>
            </w:r>
          </w:p>
        </w:tc>
        <w:tc>
          <w:tcPr>
            <w:tcW w:w="3420" w:type="dxa"/>
            <w:vAlign w:val="center"/>
          </w:tcPr>
          <w:p w:rsidR="00F15FF4" w:rsidRPr="002F1426" w:rsidRDefault="00F15FF4" w:rsidP="00135F00">
            <w:pPr>
              <w:rPr>
                <w:b/>
              </w:rPr>
            </w:pPr>
            <w:r>
              <w:t xml:space="preserve">Psychology textbook, Clips for Class Video Clips, additional psychology 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F15FF4" w:rsidRPr="00DB305D" w:rsidRDefault="00F15FF4" w:rsidP="00135F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F15FF4" w:rsidRDefault="00F15FF4" w:rsidP="00F15FF4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15FF4" w:rsidTr="00135F00">
        <w:tc>
          <w:tcPr>
            <w:tcW w:w="2785" w:type="dxa"/>
            <w:vAlign w:val="center"/>
          </w:tcPr>
          <w:p w:rsidR="00F15FF4" w:rsidRPr="00DE5063" w:rsidRDefault="00F15FF4" w:rsidP="00135F00">
            <w:pPr>
              <w:jc w:val="center"/>
            </w:pPr>
            <w:r>
              <w:t>Forgetting and Memory Improvement</w:t>
            </w:r>
          </w:p>
        </w:tc>
        <w:tc>
          <w:tcPr>
            <w:tcW w:w="1890" w:type="dxa"/>
            <w:vAlign w:val="center"/>
          </w:tcPr>
          <w:p w:rsidR="00F15FF4" w:rsidRPr="00A73EB8" w:rsidRDefault="00F15FF4" w:rsidP="00135F00">
            <w:pPr>
              <w:jc w:val="center"/>
            </w:pPr>
            <w:r>
              <w:t xml:space="preserve">Memory; 2.4, 3.1, 3.2, 3.3, 3.4, 3.5 </w:t>
            </w:r>
          </w:p>
        </w:tc>
        <w:tc>
          <w:tcPr>
            <w:tcW w:w="3420" w:type="dxa"/>
            <w:vAlign w:val="center"/>
          </w:tcPr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forgetting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recognition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recall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relearning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decay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repression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amnesia- retrograde vs. anterograde</w:t>
            </w:r>
          </w:p>
          <w:p w:rsidR="00F15FF4" w:rsidRPr="00A73EB8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improving memory strategies- drill and practice, relating to existing knowledge, forming unusual associations, using mnemonic devices</w:t>
            </w:r>
          </w:p>
        </w:tc>
        <w:tc>
          <w:tcPr>
            <w:tcW w:w="3420" w:type="dxa"/>
            <w:vAlign w:val="center"/>
          </w:tcPr>
          <w:p w:rsidR="00F15FF4" w:rsidRPr="002F1426" w:rsidRDefault="00F15FF4" w:rsidP="00135F00">
            <w:pPr>
              <w:rPr>
                <w:b/>
              </w:rPr>
            </w:pPr>
            <w:r>
              <w:t xml:space="preserve">Psychology textbook, Clips for Class Video Clips, additional psychology 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F15FF4" w:rsidRPr="00DB305D" w:rsidRDefault="00F15FF4" w:rsidP="00135F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F15FF4" w:rsidRDefault="00F15FF4" w:rsidP="00F15FF4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15FF4" w:rsidTr="00135F00">
        <w:tc>
          <w:tcPr>
            <w:tcW w:w="2785" w:type="dxa"/>
            <w:vAlign w:val="center"/>
          </w:tcPr>
          <w:p w:rsidR="00F15FF4" w:rsidRPr="00DE5063" w:rsidRDefault="00F15FF4" w:rsidP="00135F00">
            <w:pPr>
              <w:jc w:val="center"/>
            </w:pPr>
            <w:r>
              <w:lastRenderedPageBreak/>
              <w:t>Understanding Thinking</w:t>
            </w:r>
          </w:p>
        </w:tc>
        <w:tc>
          <w:tcPr>
            <w:tcW w:w="1890" w:type="dxa"/>
            <w:vAlign w:val="center"/>
          </w:tcPr>
          <w:p w:rsidR="00F15FF4" w:rsidRPr="00A73EB8" w:rsidRDefault="00F15FF4" w:rsidP="00135F00">
            <w:pPr>
              <w:jc w:val="center"/>
            </w:pPr>
            <w:r>
              <w:t xml:space="preserve">Thinking; 1.1, 1.2, 1.3 </w:t>
            </w:r>
          </w:p>
        </w:tc>
        <w:tc>
          <w:tcPr>
            <w:tcW w:w="3420" w:type="dxa"/>
            <w:vAlign w:val="center"/>
          </w:tcPr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thinking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symbol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concepts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prototypes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convergent thinking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divergent thinking</w:t>
            </w:r>
          </w:p>
          <w:p w:rsidR="00F15FF4" w:rsidRPr="00A73EB8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metacognition</w:t>
            </w:r>
          </w:p>
        </w:tc>
        <w:tc>
          <w:tcPr>
            <w:tcW w:w="3420" w:type="dxa"/>
            <w:vAlign w:val="center"/>
          </w:tcPr>
          <w:p w:rsidR="00F15FF4" w:rsidRPr="002F1426" w:rsidRDefault="00F15FF4" w:rsidP="00135F00">
            <w:pPr>
              <w:rPr>
                <w:b/>
              </w:rPr>
            </w:pPr>
            <w:r>
              <w:t xml:space="preserve">Psychology textbook, Clips for Class Video Clips, additional psychology 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F15FF4" w:rsidRPr="00DB305D" w:rsidRDefault="00F15FF4" w:rsidP="00135F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F15FF4" w:rsidRDefault="00F15FF4" w:rsidP="00F15FF4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15FF4" w:rsidTr="00135F00">
        <w:tc>
          <w:tcPr>
            <w:tcW w:w="2785" w:type="dxa"/>
            <w:vAlign w:val="center"/>
          </w:tcPr>
          <w:p w:rsidR="00F15FF4" w:rsidRPr="00DE5063" w:rsidRDefault="00F15FF4" w:rsidP="00135F00">
            <w:pPr>
              <w:jc w:val="center"/>
            </w:pPr>
            <w:r>
              <w:t>Problem Solving</w:t>
            </w:r>
          </w:p>
        </w:tc>
        <w:tc>
          <w:tcPr>
            <w:tcW w:w="1890" w:type="dxa"/>
            <w:vAlign w:val="center"/>
          </w:tcPr>
          <w:p w:rsidR="00F15FF4" w:rsidRPr="00A73EB8" w:rsidRDefault="00F15FF4" w:rsidP="00135F00">
            <w:pPr>
              <w:jc w:val="center"/>
            </w:pPr>
            <w:r>
              <w:t xml:space="preserve">Problem Solving; 2.1, 2.2, 2.3 </w:t>
            </w:r>
          </w:p>
        </w:tc>
        <w:tc>
          <w:tcPr>
            <w:tcW w:w="3420" w:type="dxa"/>
            <w:vAlign w:val="center"/>
          </w:tcPr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algorithm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heuristics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problem solving methods: Trial and Error, Difference Reduction, Means-End Analysis, Working Backward, Analogies</w:t>
            </w:r>
          </w:p>
          <w:p w:rsidR="00F15FF4" w:rsidRPr="00A73EB8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obstacles to problem solving: mental set and functional fixedness, Insight, Incubation Effect</w:t>
            </w:r>
          </w:p>
        </w:tc>
        <w:tc>
          <w:tcPr>
            <w:tcW w:w="3420" w:type="dxa"/>
            <w:vAlign w:val="center"/>
          </w:tcPr>
          <w:p w:rsidR="00F15FF4" w:rsidRPr="002F1426" w:rsidRDefault="00F15FF4" w:rsidP="00135F00">
            <w:pPr>
              <w:rPr>
                <w:b/>
              </w:rPr>
            </w:pPr>
            <w:r>
              <w:t xml:space="preserve">Psychology textbook, Clips for Class Video Clips, additional psychology 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F15FF4" w:rsidRPr="00DB305D" w:rsidRDefault="00F15FF4" w:rsidP="00135F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F15FF4" w:rsidRDefault="00F15FF4" w:rsidP="00F15FF4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15FF4" w:rsidTr="00135F00">
        <w:tc>
          <w:tcPr>
            <w:tcW w:w="2785" w:type="dxa"/>
            <w:vAlign w:val="center"/>
          </w:tcPr>
          <w:p w:rsidR="00F15FF4" w:rsidRDefault="00F15FF4" w:rsidP="00135F00">
            <w:pPr>
              <w:jc w:val="center"/>
            </w:pPr>
            <w:r>
              <w:t xml:space="preserve">Reasoning and </w:t>
            </w:r>
          </w:p>
          <w:p w:rsidR="00F15FF4" w:rsidRPr="00DE5063" w:rsidRDefault="00F15FF4" w:rsidP="00135F00">
            <w:pPr>
              <w:jc w:val="center"/>
            </w:pPr>
            <w:r>
              <w:t>Decision Making</w:t>
            </w:r>
          </w:p>
        </w:tc>
        <w:tc>
          <w:tcPr>
            <w:tcW w:w="1890" w:type="dxa"/>
            <w:vAlign w:val="center"/>
          </w:tcPr>
          <w:p w:rsidR="00F15FF4" w:rsidRPr="00A73EB8" w:rsidRDefault="00F15FF4" w:rsidP="00135F00">
            <w:pPr>
              <w:jc w:val="center"/>
            </w:pPr>
            <w:r>
              <w:t xml:space="preserve">Reasoning; 2.1, 2.2, 2.3 </w:t>
            </w:r>
          </w:p>
        </w:tc>
        <w:tc>
          <w:tcPr>
            <w:tcW w:w="3420" w:type="dxa"/>
            <w:vAlign w:val="center"/>
          </w:tcPr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reasoning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deductive reasoning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inductive reasoning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balance sheet- pros and cons</w:t>
            </w:r>
          </w:p>
          <w:p w:rsidR="00F15FF4" w:rsidRPr="00A73EB8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shortcuts in decision making: availability heuristic, representativeness heuristic, anchoring heuristic</w:t>
            </w:r>
          </w:p>
        </w:tc>
        <w:tc>
          <w:tcPr>
            <w:tcW w:w="3420" w:type="dxa"/>
            <w:vAlign w:val="center"/>
          </w:tcPr>
          <w:p w:rsidR="00F15FF4" w:rsidRPr="002F1426" w:rsidRDefault="00F15FF4" w:rsidP="00135F00">
            <w:pPr>
              <w:rPr>
                <w:b/>
              </w:rPr>
            </w:pPr>
            <w:r>
              <w:t xml:space="preserve">Psychology textbook, Clips for Class Video Clips, additional psychology 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F15FF4" w:rsidRPr="00DB305D" w:rsidRDefault="00F15FF4" w:rsidP="00135F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F15FF4" w:rsidRDefault="00F15FF4" w:rsidP="00F15FF4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15FF4" w:rsidTr="00135F00">
        <w:tc>
          <w:tcPr>
            <w:tcW w:w="2785" w:type="dxa"/>
            <w:vAlign w:val="center"/>
          </w:tcPr>
          <w:p w:rsidR="00F15FF4" w:rsidRPr="00DE5063" w:rsidRDefault="00F15FF4" w:rsidP="00135F00">
            <w:pPr>
              <w:jc w:val="center"/>
            </w:pPr>
            <w:r>
              <w:t>Language</w:t>
            </w:r>
          </w:p>
        </w:tc>
        <w:tc>
          <w:tcPr>
            <w:tcW w:w="1890" w:type="dxa"/>
            <w:vAlign w:val="center"/>
          </w:tcPr>
          <w:p w:rsidR="00F15FF4" w:rsidRPr="00A73EB8" w:rsidRDefault="00F15FF4" w:rsidP="00135F00">
            <w:pPr>
              <w:jc w:val="center"/>
            </w:pPr>
            <w:r>
              <w:t xml:space="preserve">Language; 1.1, 1.2, 2.1, 2.2, 2.3, 3.1, 3.2 </w:t>
            </w:r>
          </w:p>
        </w:tc>
        <w:tc>
          <w:tcPr>
            <w:tcW w:w="3420" w:type="dxa"/>
            <w:vAlign w:val="center"/>
          </w:tcPr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language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hereditary influences</w:t>
            </w:r>
          </w:p>
          <w:p w:rsidR="00F15FF4" w:rsidRPr="00A73EB8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environmental influences</w:t>
            </w:r>
          </w:p>
        </w:tc>
        <w:tc>
          <w:tcPr>
            <w:tcW w:w="3420" w:type="dxa"/>
            <w:vAlign w:val="center"/>
          </w:tcPr>
          <w:p w:rsidR="00F15FF4" w:rsidRPr="002F1426" w:rsidRDefault="00F15FF4" w:rsidP="00135F00">
            <w:pPr>
              <w:rPr>
                <w:b/>
              </w:rPr>
            </w:pPr>
            <w:r>
              <w:t xml:space="preserve">Psychology textbook, Clips for Class Video Clips, additional psychology 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F15FF4" w:rsidRPr="00DB305D" w:rsidRDefault="00F15FF4" w:rsidP="00135F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F15FF4" w:rsidRDefault="00F15FF4" w:rsidP="00F15FF4">
      <w:pPr>
        <w:spacing w:after="0"/>
        <w:rPr>
          <w:sz w:val="4"/>
          <w:szCs w:val="4"/>
        </w:rPr>
      </w:pPr>
    </w:p>
    <w:p w:rsidR="00F15FF4" w:rsidRDefault="00F15FF4" w:rsidP="00F15FF4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15FF4" w:rsidTr="00135F00">
        <w:tc>
          <w:tcPr>
            <w:tcW w:w="2785" w:type="dxa"/>
            <w:vAlign w:val="center"/>
          </w:tcPr>
          <w:p w:rsidR="00F15FF4" w:rsidRPr="00DE5063" w:rsidRDefault="00F15FF4" w:rsidP="00135F00">
            <w:pPr>
              <w:jc w:val="center"/>
            </w:pPr>
            <w:r>
              <w:t>What is Intelligence?</w:t>
            </w:r>
          </w:p>
        </w:tc>
        <w:tc>
          <w:tcPr>
            <w:tcW w:w="1890" w:type="dxa"/>
            <w:vAlign w:val="center"/>
          </w:tcPr>
          <w:p w:rsidR="00F15FF4" w:rsidRPr="00A73EB8" w:rsidRDefault="00F15FF4" w:rsidP="00135F00">
            <w:pPr>
              <w:jc w:val="center"/>
            </w:pPr>
            <w:r>
              <w:t xml:space="preserve">Intelligence; 1.1, 1.2, 1.3 </w:t>
            </w:r>
          </w:p>
        </w:tc>
        <w:tc>
          <w:tcPr>
            <w:tcW w:w="3420" w:type="dxa"/>
            <w:vAlign w:val="center"/>
          </w:tcPr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achievement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intelligence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Spearman’s Two-factor Theory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Thurstone’s</w:t>
            </w:r>
            <w:proofErr w:type="spellEnd"/>
            <w:r>
              <w:t xml:space="preserve"> Theory of Primary Mental Abilities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Gardner’s Theory of Multiple Intelligences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Sternberg’s </w:t>
            </w:r>
            <w:proofErr w:type="spellStart"/>
            <w:r>
              <w:t>Triarchic</w:t>
            </w:r>
            <w:proofErr w:type="spellEnd"/>
            <w:r>
              <w:t xml:space="preserve"> Theory</w:t>
            </w:r>
          </w:p>
          <w:p w:rsidR="00F15FF4" w:rsidRPr="00A73EB8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Emotional Intelligence</w:t>
            </w:r>
          </w:p>
        </w:tc>
        <w:tc>
          <w:tcPr>
            <w:tcW w:w="3420" w:type="dxa"/>
            <w:vAlign w:val="center"/>
          </w:tcPr>
          <w:p w:rsidR="00F15FF4" w:rsidRPr="002F1426" w:rsidRDefault="00F15FF4" w:rsidP="00135F00">
            <w:pPr>
              <w:rPr>
                <w:b/>
              </w:rPr>
            </w:pPr>
            <w:r>
              <w:lastRenderedPageBreak/>
              <w:t xml:space="preserve">Psychology textbook, Clips for Class Video Clips, additional psychology 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F15FF4" w:rsidRPr="00DB305D" w:rsidRDefault="00F15FF4" w:rsidP="00135F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F15FF4" w:rsidRDefault="00F15FF4" w:rsidP="00F15FF4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15FF4" w:rsidTr="00135F00">
        <w:tc>
          <w:tcPr>
            <w:tcW w:w="2785" w:type="dxa"/>
            <w:vAlign w:val="center"/>
          </w:tcPr>
          <w:p w:rsidR="00F15FF4" w:rsidRPr="00DE5063" w:rsidRDefault="00F15FF4" w:rsidP="00135F00">
            <w:pPr>
              <w:jc w:val="center"/>
            </w:pPr>
            <w:r>
              <w:t>Measurement of Intelligence</w:t>
            </w:r>
          </w:p>
        </w:tc>
        <w:tc>
          <w:tcPr>
            <w:tcW w:w="1890" w:type="dxa"/>
            <w:vAlign w:val="center"/>
          </w:tcPr>
          <w:p w:rsidR="00F15FF4" w:rsidRPr="00A73EB8" w:rsidRDefault="00F15FF4" w:rsidP="00135F00">
            <w:pPr>
              <w:jc w:val="center"/>
            </w:pPr>
            <w:r>
              <w:t xml:space="preserve">Intelligence Tests; 2.1, 2.2, 2.3 </w:t>
            </w:r>
          </w:p>
        </w:tc>
        <w:tc>
          <w:tcPr>
            <w:tcW w:w="3420" w:type="dxa"/>
            <w:vAlign w:val="center"/>
          </w:tcPr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Stanford-</w:t>
            </w:r>
            <w:proofErr w:type="spellStart"/>
            <w:r>
              <w:t>Binet</w:t>
            </w:r>
            <w:proofErr w:type="spellEnd"/>
            <w:r>
              <w:t xml:space="preserve"> Scale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mental age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IQ- intelligence quotient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Wechsler Scales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test reliability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test validity</w:t>
            </w:r>
          </w:p>
          <w:p w:rsidR="00F15FF4" w:rsidRPr="00A73EB8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controversies and problems</w:t>
            </w:r>
          </w:p>
        </w:tc>
        <w:tc>
          <w:tcPr>
            <w:tcW w:w="3420" w:type="dxa"/>
            <w:vAlign w:val="center"/>
          </w:tcPr>
          <w:p w:rsidR="00F15FF4" w:rsidRPr="002F1426" w:rsidRDefault="00F15FF4" w:rsidP="00135F00">
            <w:pPr>
              <w:rPr>
                <w:b/>
              </w:rPr>
            </w:pPr>
            <w:r>
              <w:t xml:space="preserve">Psychology textbook, Clips for Class Video Clips, additional psychology 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F15FF4" w:rsidRPr="00DB305D" w:rsidRDefault="00F15FF4" w:rsidP="00135F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F15FF4" w:rsidRDefault="00F15FF4" w:rsidP="00F15FF4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15FF4" w:rsidTr="00135F00">
        <w:tc>
          <w:tcPr>
            <w:tcW w:w="2785" w:type="dxa"/>
            <w:vAlign w:val="center"/>
          </w:tcPr>
          <w:p w:rsidR="00F15FF4" w:rsidRPr="00DE5063" w:rsidRDefault="00F15FF4" w:rsidP="00135F00">
            <w:pPr>
              <w:jc w:val="center"/>
            </w:pPr>
            <w:r>
              <w:t>Differences in Intelligence</w:t>
            </w:r>
          </w:p>
        </w:tc>
        <w:tc>
          <w:tcPr>
            <w:tcW w:w="1890" w:type="dxa"/>
            <w:vAlign w:val="center"/>
          </w:tcPr>
          <w:p w:rsidR="00F15FF4" w:rsidRPr="00A73EB8" w:rsidRDefault="00F15FF4" w:rsidP="00135F00">
            <w:pPr>
              <w:jc w:val="center"/>
            </w:pPr>
            <w:r>
              <w:t xml:space="preserve">2.1, 2.2, 2.3, 3.1, 3.2 </w:t>
            </w:r>
          </w:p>
        </w:tc>
        <w:tc>
          <w:tcPr>
            <w:tcW w:w="3420" w:type="dxa"/>
            <w:vAlign w:val="center"/>
          </w:tcPr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average intelligence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mental retardation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gifted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prodigy</w:t>
            </w:r>
          </w:p>
          <w:p w:rsidR="00F15FF4" w:rsidRPr="00A73EB8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creativity</w:t>
            </w:r>
          </w:p>
        </w:tc>
        <w:tc>
          <w:tcPr>
            <w:tcW w:w="3420" w:type="dxa"/>
            <w:vAlign w:val="center"/>
          </w:tcPr>
          <w:p w:rsidR="00F15FF4" w:rsidRPr="002F1426" w:rsidRDefault="00F15FF4" w:rsidP="00135F00">
            <w:pPr>
              <w:rPr>
                <w:b/>
              </w:rPr>
            </w:pPr>
            <w:r>
              <w:t xml:space="preserve">Psychology textbook, Clips for Class Video Clips, additional psychology 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F15FF4" w:rsidRPr="00DB305D" w:rsidRDefault="00F15FF4" w:rsidP="00135F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F15FF4" w:rsidRDefault="00F15FF4" w:rsidP="00F15FF4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15FF4" w:rsidTr="00135F00">
        <w:tc>
          <w:tcPr>
            <w:tcW w:w="2785" w:type="dxa"/>
            <w:vAlign w:val="center"/>
          </w:tcPr>
          <w:p w:rsidR="00F15FF4" w:rsidRPr="00DE5063" w:rsidRDefault="00F15FF4" w:rsidP="00135F00">
            <w:pPr>
              <w:jc w:val="center"/>
            </w:pPr>
            <w:r>
              <w:t>What Influences Intelligence?</w:t>
            </w:r>
          </w:p>
        </w:tc>
        <w:tc>
          <w:tcPr>
            <w:tcW w:w="1890" w:type="dxa"/>
            <w:vAlign w:val="center"/>
          </w:tcPr>
          <w:p w:rsidR="00F15FF4" w:rsidRPr="00A73EB8" w:rsidRDefault="00F15FF4" w:rsidP="00135F00">
            <w:pPr>
              <w:jc w:val="center"/>
            </w:pPr>
            <w:r>
              <w:t xml:space="preserve">Issues in Intelligence; 3.1, 3.2 </w:t>
            </w:r>
          </w:p>
        </w:tc>
        <w:tc>
          <w:tcPr>
            <w:tcW w:w="3420" w:type="dxa"/>
            <w:vAlign w:val="center"/>
          </w:tcPr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genetic influences on intelligence- heritability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environmental influences on intelligence- home and parenting</w:t>
            </w:r>
          </w:p>
          <w:p w:rsidR="00F15FF4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aging and intelligence</w:t>
            </w:r>
          </w:p>
          <w:p w:rsidR="00F15FF4" w:rsidRPr="00A73EB8" w:rsidRDefault="00F15FF4" w:rsidP="00135F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emotional intelligence and influence of success</w:t>
            </w:r>
          </w:p>
        </w:tc>
        <w:tc>
          <w:tcPr>
            <w:tcW w:w="3420" w:type="dxa"/>
            <w:vAlign w:val="center"/>
          </w:tcPr>
          <w:p w:rsidR="00F15FF4" w:rsidRPr="002F1426" w:rsidRDefault="00F15FF4" w:rsidP="00135F00">
            <w:pPr>
              <w:rPr>
                <w:b/>
              </w:rPr>
            </w:pPr>
            <w:r>
              <w:t xml:space="preserve">Psychology textbook, Clips for Class Video Clips, additional psychology 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F15FF4" w:rsidRPr="00DB305D" w:rsidRDefault="00F15FF4" w:rsidP="00135F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F15FF4" w:rsidRDefault="00F15FF4" w:rsidP="00F15FF4">
      <w:pPr>
        <w:spacing w:after="0"/>
        <w:rPr>
          <w:sz w:val="4"/>
          <w:szCs w:val="4"/>
        </w:rPr>
      </w:pPr>
    </w:p>
    <w:p w:rsidR="003E3EF1" w:rsidRPr="00F15FF4" w:rsidRDefault="003E3EF1" w:rsidP="00F15FF4">
      <w:bookmarkStart w:id="0" w:name="_GoBack"/>
      <w:bookmarkEnd w:id="0"/>
    </w:p>
    <w:sectPr w:rsidR="003E3EF1" w:rsidRPr="00F15FF4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69CA"/>
    <w:rsid w:val="001951E8"/>
    <w:rsid w:val="001E1FF2"/>
    <w:rsid w:val="00243906"/>
    <w:rsid w:val="002717B6"/>
    <w:rsid w:val="002F1426"/>
    <w:rsid w:val="002F1966"/>
    <w:rsid w:val="003E3EF1"/>
    <w:rsid w:val="005E38FC"/>
    <w:rsid w:val="00611B54"/>
    <w:rsid w:val="007A147C"/>
    <w:rsid w:val="007F0C34"/>
    <w:rsid w:val="0080537B"/>
    <w:rsid w:val="008902B0"/>
    <w:rsid w:val="009A0FC1"/>
    <w:rsid w:val="00A73EB8"/>
    <w:rsid w:val="00A777A7"/>
    <w:rsid w:val="00AC2828"/>
    <w:rsid w:val="00B477DC"/>
    <w:rsid w:val="00B963EA"/>
    <w:rsid w:val="00C94F98"/>
    <w:rsid w:val="00D21C0C"/>
    <w:rsid w:val="00DB305D"/>
    <w:rsid w:val="00DE5063"/>
    <w:rsid w:val="00EF1B39"/>
    <w:rsid w:val="00F15FF4"/>
    <w:rsid w:val="00F54B59"/>
    <w:rsid w:val="00FD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F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6F6C3-D64C-4AD8-82EE-5A8932661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4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Stavenski, Teresa</cp:lastModifiedBy>
  <cp:revision>6</cp:revision>
  <dcterms:created xsi:type="dcterms:W3CDTF">2017-01-27T19:28:00Z</dcterms:created>
  <dcterms:modified xsi:type="dcterms:W3CDTF">2018-06-13T15:21:00Z</dcterms:modified>
</cp:coreProperties>
</file>