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F380A">
        <w:rPr>
          <w:b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F380A">
        <w:rPr>
          <w:u w:val="single"/>
        </w:rPr>
        <w:t>11</w:t>
      </w:r>
      <w:r w:rsidR="0029710F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F43B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F43B5">
              <w:t>Light, Sound, and Waves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29710F" w:rsidRDefault="0029710F" w:rsidP="000F43B5">
            <w:pPr>
              <w:pStyle w:val="ListParagraph"/>
              <w:numPr>
                <w:ilvl w:val="0"/>
                <w:numId w:val="3"/>
              </w:numPr>
            </w:pPr>
            <w:r>
              <w:t>How are waves created?</w:t>
            </w:r>
            <w:r w:rsidR="000F43B5">
              <w:t xml:space="preserve"> </w:t>
            </w:r>
            <w:r>
              <w:t>How do we model wave motion?</w:t>
            </w:r>
            <w:r w:rsidR="000F43B5">
              <w:t xml:space="preserve"> </w:t>
            </w:r>
            <w:r>
              <w:t>What types of waves exist?</w:t>
            </w:r>
            <w:r w:rsidR="000F43B5">
              <w:t xml:space="preserve"> </w:t>
            </w:r>
            <w:r>
              <w:t>What are different wave behaviors and characteristics?</w:t>
            </w:r>
            <w:r w:rsidR="000F43B5">
              <w:t xml:space="preserve"> </w:t>
            </w:r>
            <w:r>
              <w:t>How do waves transfer energy?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9710F" w:rsidP="00A5565A">
            <w:pPr>
              <w:jc w:val="center"/>
            </w:pPr>
            <w:r>
              <w:t>Simple Harmonic Motion</w:t>
            </w:r>
          </w:p>
        </w:tc>
        <w:tc>
          <w:tcPr>
            <w:tcW w:w="1890" w:type="dxa"/>
            <w:vAlign w:val="center"/>
          </w:tcPr>
          <w:p w:rsidR="00A73EB8" w:rsidRPr="00A73EB8" w:rsidRDefault="0029710F" w:rsidP="00A5565A">
            <w:pPr>
              <w:jc w:val="center"/>
            </w:pPr>
            <w:r>
              <w:t>3.2.10.B5</w:t>
            </w:r>
          </w:p>
        </w:tc>
        <w:tc>
          <w:tcPr>
            <w:tcW w:w="3420" w:type="dxa"/>
            <w:vAlign w:val="center"/>
          </w:tcPr>
          <w:p w:rsidR="00430277" w:rsidRDefault="0029710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Amplitude</w:t>
            </w:r>
          </w:p>
          <w:p w:rsidR="0029710F" w:rsidRDefault="0029710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Sinusoidal</w:t>
            </w:r>
          </w:p>
          <w:p w:rsidR="0029710F" w:rsidRDefault="0029710F" w:rsidP="002971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  <w:p w:rsidR="0029710F" w:rsidRPr="00A73EB8" w:rsidRDefault="0029710F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</w:tc>
        <w:tc>
          <w:tcPr>
            <w:tcW w:w="3420" w:type="dxa"/>
            <w:vAlign w:val="center"/>
          </w:tcPr>
          <w:p w:rsidR="0029710F" w:rsidRDefault="00FF380A" w:rsidP="0029710F">
            <w:pPr>
              <w:pStyle w:val="ListParagraph"/>
              <w:numPr>
                <w:ilvl w:val="0"/>
                <w:numId w:val="2"/>
              </w:numPr>
            </w:pPr>
            <w:r>
              <w:t>Guided Notes</w:t>
            </w:r>
          </w:p>
          <w:p w:rsidR="00FF380A" w:rsidRDefault="00FF380A" w:rsidP="0029710F">
            <w:pPr>
              <w:pStyle w:val="ListParagraph"/>
              <w:numPr>
                <w:ilvl w:val="0"/>
                <w:numId w:val="2"/>
              </w:numPr>
            </w:pPr>
            <w:r>
              <w:t>Reading activities</w:t>
            </w:r>
          </w:p>
          <w:p w:rsidR="00FF380A" w:rsidRDefault="003F4683" w:rsidP="0029710F">
            <w:pPr>
              <w:pStyle w:val="ListParagraph"/>
              <w:numPr>
                <w:ilvl w:val="0"/>
                <w:numId w:val="2"/>
              </w:numPr>
            </w:pPr>
            <w:r>
              <w:t>W</w:t>
            </w:r>
            <w:r w:rsidR="00FF380A">
              <w:t>orksheets</w:t>
            </w:r>
          </w:p>
          <w:p w:rsidR="003F4683" w:rsidRPr="0029710F" w:rsidRDefault="003F4683" w:rsidP="0029710F">
            <w:pPr>
              <w:pStyle w:val="ListParagraph"/>
              <w:numPr>
                <w:ilvl w:val="0"/>
                <w:numId w:val="2"/>
              </w:numPr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29710F" w:rsidRDefault="000F43B5" w:rsidP="0029710F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Labs</w:t>
            </w:r>
          </w:p>
          <w:p w:rsidR="0029710F" w:rsidRPr="0029710F" w:rsidRDefault="0029710F" w:rsidP="0029710F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Quizzes</w:t>
            </w:r>
          </w:p>
          <w:p w:rsidR="00A73EB8" w:rsidRPr="0029710F" w:rsidRDefault="00FF380A" w:rsidP="0029710F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9710F" w:rsidP="00A5565A">
            <w:pPr>
              <w:jc w:val="center"/>
            </w:pPr>
            <w:r>
              <w:t>Mechanical Waves</w:t>
            </w:r>
          </w:p>
        </w:tc>
        <w:tc>
          <w:tcPr>
            <w:tcW w:w="1890" w:type="dxa"/>
            <w:vAlign w:val="center"/>
          </w:tcPr>
          <w:p w:rsidR="0080537B" w:rsidRPr="00A73EB8" w:rsidRDefault="0029710F" w:rsidP="00A5565A">
            <w:pPr>
              <w:jc w:val="center"/>
            </w:pPr>
            <w:r>
              <w:t>3.2.10.B5</w:t>
            </w:r>
          </w:p>
        </w:tc>
        <w:tc>
          <w:tcPr>
            <w:tcW w:w="3420" w:type="dxa"/>
            <w:vAlign w:val="center"/>
          </w:tcPr>
          <w:p w:rsidR="0029710F" w:rsidRDefault="0029710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29710F" w:rsidRDefault="0029710F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interference</w:t>
            </w:r>
          </w:p>
          <w:p w:rsidR="000F43B5" w:rsidRDefault="000F43B5" w:rsidP="000F43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wavelength</w:t>
            </w:r>
          </w:p>
          <w:p w:rsidR="000F43B5" w:rsidRDefault="000F43B5" w:rsidP="000F43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  <w:p w:rsidR="000F43B5" w:rsidRPr="00A73EB8" w:rsidRDefault="000F43B5" w:rsidP="000F43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</w:t>
            </w:r>
          </w:p>
        </w:tc>
        <w:tc>
          <w:tcPr>
            <w:tcW w:w="3420" w:type="dxa"/>
            <w:vAlign w:val="center"/>
          </w:tcPr>
          <w:p w:rsidR="00FF380A" w:rsidRDefault="00FF380A" w:rsidP="00FF380A">
            <w:pPr>
              <w:pStyle w:val="ListParagraph"/>
              <w:numPr>
                <w:ilvl w:val="0"/>
                <w:numId w:val="2"/>
              </w:numPr>
            </w:pPr>
            <w:r>
              <w:t>Guided Notes</w:t>
            </w:r>
          </w:p>
          <w:p w:rsidR="00FF380A" w:rsidRDefault="00FF380A" w:rsidP="00FF380A">
            <w:pPr>
              <w:pStyle w:val="ListParagraph"/>
              <w:numPr>
                <w:ilvl w:val="0"/>
                <w:numId w:val="2"/>
              </w:numPr>
            </w:pPr>
            <w:r>
              <w:t>Reading activities</w:t>
            </w:r>
          </w:p>
          <w:p w:rsidR="0029710F" w:rsidRPr="003F4683" w:rsidRDefault="003F4683" w:rsidP="00FF380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FF380A">
              <w:t>orksheets</w:t>
            </w:r>
          </w:p>
          <w:p w:rsidR="003F4683" w:rsidRPr="0029710F" w:rsidRDefault="003F4683" w:rsidP="00FF380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29710F" w:rsidRDefault="000F43B5" w:rsidP="0029710F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Labs</w:t>
            </w:r>
          </w:p>
          <w:p w:rsidR="0029710F" w:rsidRPr="0029710F" w:rsidRDefault="0029710F" w:rsidP="0029710F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Quizzes</w:t>
            </w:r>
          </w:p>
          <w:p w:rsidR="0080537B" w:rsidRPr="0029710F" w:rsidRDefault="00FF380A" w:rsidP="0029710F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938EA" w:rsidTr="00CB6961">
        <w:tc>
          <w:tcPr>
            <w:tcW w:w="2785" w:type="dxa"/>
            <w:vAlign w:val="center"/>
          </w:tcPr>
          <w:p w:rsidR="000938EA" w:rsidRPr="00DE5063" w:rsidRDefault="000938EA" w:rsidP="00CB6961">
            <w:pPr>
              <w:jc w:val="center"/>
            </w:pPr>
            <w:r>
              <w:t>Sound</w:t>
            </w:r>
          </w:p>
        </w:tc>
        <w:tc>
          <w:tcPr>
            <w:tcW w:w="1890" w:type="dxa"/>
            <w:vAlign w:val="center"/>
          </w:tcPr>
          <w:p w:rsidR="000938EA" w:rsidRPr="00A73EB8" w:rsidRDefault="000938EA" w:rsidP="00CB6961">
            <w:pPr>
              <w:jc w:val="center"/>
            </w:pPr>
            <w:r>
              <w:t>3.2.10.B5</w:t>
            </w:r>
          </w:p>
        </w:tc>
        <w:tc>
          <w:tcPr>
            <w:tcW w:w="3420" w:type="dxa"/>
            <w:vAlign w:val="center"/>
          </w:tcPr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echo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loudness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resonance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nodes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antinodes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shock waves</w:t>
            </w:r>
          </w:p>
          <w:p w:rsidR="000938EA" w:rsidRPr="00A73EB8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Doppler</w:t>
            </w:r>
          </w:p>
        </w:tc>
        <w:tc>
          <w:tcPr>
            <w:tcW w:w="3420" w:type="dxa"/>
            <w:vAlign w:val="center"/>
          </w:tcPr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</w:pPr>
            <w:r>
              <w:t>Guided Notes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</w:pPr>
            <w:r>
              <w:t>Reading activities</w:t>
            </w:r>
          </w:p>
          <w:p w:rsidR="000938EA" w:rsidRPr="003F4683" w:rsidRDefault="003F4683" w:rsidP="00CB696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0938EA">
              <w:t>orksheets</w:t>
            </w:r>
          </w:p>
          <w:p w:rsidR="003F4683" w:rsidRPr="0029710F" w:rsidRDefault="003F4683" w:rsidP="00CB696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Lab</w:t>
            </w:r>
            <w:r w:rsidR="000F43B5">
              <w:t>s</w:t>
            </w:r>
          </w:p>
          <w:p w:rsidR="000938EA" w:rsidRPr="0029710F" w:rsidRDefault="000938EA" w:rsidP="00CB6961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Quizzes</w:t>
            </w:r>
          </w:p>
          <w:p w:rsidR="000938EA" w:rsidRPr="0029710F" w:rsidRDefault="000938EA" w:rsidP="00CB6961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Formative assessments</w:t>
            </w:r>
          </w:p>
        </w:tc>
      </w:tr>
      <w:tr w:rsidR="000938EA" w:rsidTr="00CB6961">
        <w:tc>
          <w:tcPr>
            <w:tcW w:w="2785" w:type="dxa"/>
            <w:vAlign w:val="center"/>
          </w:tcPr>
          <w:p w:rsidR="000938EA" w:rsidRPr="00DE5063" w:rsidRDefault="000938EA" w:rsidP="00CB6961">
            <w:pPr>
              <w:jc w:val="center"/>
            </w:pPr>
            <w:r>
              <w:t>Light</w:t>
            </w:r>
          </w:p>
        </w:tc>
        <w:tc>
          <w:tcPr>
            <w:tcW w:w="1890" w:type="dxa"/>
            <w:vAlign w:val="center"/>
          </w:tcPr>
          <w:p w:rsidR="000938EA" w:rsidRPr="00A73EB8" w:rsidRDefault="000938EA" w:rsidP="00CB6961">
            <w:pPr>
              <w:jc w:val="center"/>
            </w:pPr>
            <w:r>
              <w:t>3.2.10.B5</w:t>
            </w:r>
          </w:p>
        </w:tc>
        <w:tc>
          <w:tcPr>
            <w:tcW w:w="3420" w:type="dxa"/>
            <w:vAlign w:val="center"/>
          </w:tcPr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Optics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Radiation</w:t>
            </w:r>
          </w:p>
          <w:p w:rsidR="000F43B5" w:rsidRDefault="000F43B5" w:rsidP="000F43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Electromagnetic</w:t>
            </w:r>
          </w:p>
          <w:p w:rsidR="000F43B5" w:rsidRPr="00A73EB8" w:rsidRDefault="000F43B5" w:rsidP="000F43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Spectrum</w:t>
            </w:r>
            <w:r w:rsidR="00A0245A">
              <w:t>f</w:t>
            </w:r>
          </w:p>
        </w:tc>
        <w:tc>
          <w:tcPr>
            <w:tcW w:w="3420" w:type="dxa"/>
            <w:vAlign w:val="center"/>
          </w:tcPr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</w:pPr>
            <w:r>
              <w:t>Guided Notes</w:t>
            </w:r>
          </w:p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</w:pPr>
            <w:r>
              <w:t>Reading activities</w:t>
            </w:r>
          </w:p>
          <w:p w:rsidR="000938EA" w:rsidRPr="003F4683" w:rsidRDefault="003F4683" w:rsidP="00CB696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0938EA">
              <w:t>orksheets</w:t>
            </w:r>
          </w:p>
          <w:p w:rsidR="003F4683" w:rsidRPr="001D28D3" w:rsidRDefault="003F4683" w:rsidP="00CB696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0938EA" w:rsidRDefault="000938EA" w:rsidP="00CB6961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Lab</w:t>
            </w:r>
            <w:r w:rsidR="000F43B5">
              <w:t>s</w:t>
            </w:r>
          </w:p>
          <w:p w:rsidR="000938EA" w:rsidRPr="001D28D3" w:rsidRDefault="000938EA" w:rsidP="00CB6961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Quizzes</w:t>
            </w:r>
          </w:p>
          <w:p w:rsidR="000938EA" w:rsidRPr="001D28D3" w:rsidRDefault="000938EA" w:rsidP="00CB6961">
            <w:pPr>
              <w:pStyle w:val="ListParagraph"/>
              <w:numPr>
                <w:ilvl w:val="0"/>
                <w:numId w:val="2"/>
              </w:numPr>
              <w:spacing w:after="120" w:line="256" w:lineRule="auto"/>
              <w:rPr>
                <w:sz w:val="18"/>
              </w:rPr>
            </w:pPr>
            <w:r>
              <w:t>Formative assessments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55A4C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9392B"/>
    <w:multiLevelType w:val="hybridMultilevel"/>
    <w:tmpl w:val="B6D49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38EA"/>
    <w:rsid w:val="000F43B5"/>
    <w:rsid w:val="00120692"/>
    <w:rsid w:val="001951E8"/>
    <w:rsid w:val="001D28D3"/>
    <w:rsid w:val="001E06E5"/>
    <w:rsid w:val="001E1FF2"/>
    <w:rsid w:val="00243906"/>
    <w:rsid w:val="002606F5"/>
    <w:rsid w:val="002717B6"/>
    <w:rsid w:val="0029710F"/>
    <w:rsid w:val="002A458E"/>
    <w:rsid w:val="002F1426"/>
    <w:rsid w:val="002F1966"/>
    <w:rsid w:val="003154BD"/>
    <w:rsid w:val="003A1F67"/>
    <w:rsid w:val="003F29DA"/>
    <w:rsid w:val="003F4683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0245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006B7"/>
    <w:rsid w:val="00FF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4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45571-301F-4570-9E35-D8B886A10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164</Words>
  <Characters>940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2023-09-01T12:40:00Z</dcterms:created>
  <dcterms:modified xsi:type="dcterms:W3CDTF">2023-09-01T12:40:00Z</dcterms:modified>
</cp:coreProperties>
</file>