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bookmarkStart w:id="0" w:name="_GoBack"/>
      <w:bookmarkEnd w:id="0"/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745426">
        <w:rPr>
          <w:u w:val="single"/>
        </w:rPr>
        <w:t>Physical Science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745426">
        <w:rPr>
          <w:u w:val="single"/>
        </w:rPr>
        <w:t>11-12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0F4436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745426">
              <w:t xml:space="preserve">Chemical </w:t>
            </w:r>
            <w:r w:rsidR="000F4436">
              <w:t>Reactions, Bonds, and Equations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B477DC">
              <w:fldChar w:fldCharType="begin">
                <w:ffData>
                  <w:name w:val="Text15"/>
                  <w:enabled/>
                  <w:calcOnExit w:val="0"/>
                  <w:textInput>
                    <w:default w:val="Type here"/>
                    <w:maxLength w:val="250"/>
                  </w:textInput>
                </w:ffData>
              </w:fldChar>
            </w:r>
            <w:bookmarkStart w:id="1" w:name="Text15"/>
            <w:r w:rsidR="00B477DC">
              <w:instrText xml:space="preserve"> FORMTEXT </w:instrText>
            </w:r>
            <w:r w:rsidR="00B477DC">
              <w:fldChar w:fldCharType="separate"/>
            </w:r>
            <w:r w:rsidR="00B477DC">
              <w:rPr>
                <w:noProof/>
              </w:rPr>
              <w:t>Type here</w:t>
            </w:r>
            <w:r w:rsidR="00B477DC">
              <w:fldChar w:fldCharType="end"/>
            </w:r>
            <w:bookmarkEnd w:id="1"/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745426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430277" w:rsidRPr="00C06C8A">
              <w:t xml:space="preserve"> </w:t>
            </w:r>
            <w:r w:rsidR="000F4436">
              <w:t xml:space="preserve">How do specific chemicals get named? </w:t>
            </w:r>
            <w:r w:rsidR="00745426">
              <w:t>How does the type of bonding affect the properties of a substance? How does the Law of Conservation of Matter apply to chemical reactions?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0F4436" w:rsidP="00A5565A">
            <w:pPr>
              <w:jc w:val="center"/>
            </w:pPr>
            <w:r>
              <w:t>Naming Chemicals</w:t>
            </w:r>
            <w:r w:rsidR="00745426" w:rsidRPr="00745426">
              <w:t xml:space="preserve"> and Formulas</w:t>
            </w:r>
          </w:p>
        </w:tc>
        <w:tc>
          <w:tcPr>
            <w:tcW w:w="1890" w:type="dxa"/>
            <w:vAlign w:val="center"/>
          </w:tcPr>
          <w:p w:rsidR="0080537B" w:rsidRPr="00A73EB8" w:rsidRDefault="001C4096" w:rsidP="00A5565A">
            <w:pPr>
              <w:jc w:val="center"/>
            </w:pPr>
            <w:r>
              <w:t>3.2.10.A4</w:t>
            </w:r>
          </w:p>
        </w:tc>
        <w:tc>
          <w:tcPr>
            <w:tcW w:w="3420" w:type="dxa"/>
            <w:vAlign w:val="center"/>
          </w:tcPr>
          <w:p w:rsidR="00430277" w:rsidRDefault="00745426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symbol</w:t>
            </w:r>
          </w:p>
          <w:p w:rsidR="00745426" w:rsidRDefault="00745426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formula</w:t>
            </w:r>
          </w:p>
          <w:p w:rsidR="00745426" w:rsidRDefault="00745426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subscript</w:t>
            </w:r>
          </w:p>
          <w:p w:rsidR="00745426" w:rsidRDefault="00745426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ions</w:t>
            </w:r>
          </w:p>
          <w:p w:rsidR="00745426" w:rsidRDefault="00745426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polyatomic ions</w:t>
            </w:r>
          </w:p>
          <w:p w:rsidR="00745426" w:rsidRDefault="00745426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charges</w:t>
            </w:r>
          </w:p>
          <w:p w:rsidR="00745426" w:rsidRDefault="00745426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acids</w:t>
            </w:r>
          </w:p>
          <w:p w:rsidR="00745426" w:rsidRPr="00A73EB8" w:rsidRDefault="00745426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bases</w:t>
            </w:r>
          </w:p>
        </w:tc>
        <w:tc>
          <w:tcPr>
            <w:tcW w:w="3420" w:type="dxa"/>
            <w:vAlign w:val="center"/>
          </w:tcPr>
          <w:p w:rsidR="001C4096" w:rsidRDefault="001C4096" w:rsidP="001C4096">
            <w:pPr>
              <w:jc w:val="center"/>
            </w:pPr>
            <w:r>
              <w:t>Guided notes</w:t>
            </w:r>
          </w:p>
          <w:p w:rsidR="001C4096" w:rsidRDefault="001C4096" w:rsidP="001C4096">
            <w:pPr>
              <w:jc w:val="center"/>
            </w:pPr>
            <w:r>
              <w:t>Reading activities</w:t>
            </w:r>
          </w:p>
          <w:p w:rsidR="000F4436" w:rsidRDefault="001C4096" w:rsidP="000F4436">
            <w:pPr>
              <w:jc w:val="center"/>
            </w:pPr>
            <w:r>
              <w:t>Worksheets</w:t>
            </w:r>
          </w:p>
          <w:p w:rsidR="0080537B" w:rsidRPr="002F1426" w:rsidRDefault="0080537B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1C4096" w:rsidRDefault="001C4096" w:rsidP="001C4096">
            <w:pPr>
              <w:spacing w:after="120"/>
              <w:jc w:val="center"/>
            </w:pPr>
            <w:r>
              <w:t>Quizzes</w:t>
            </w:r>
          </w:p>
          <w:p w:rsidR="001C4096" w:rsidRDefault="001C4096" w:rsidP="001C4096">
            <w:pPr>
              <w:spacing w:after="120"/>
              <w:jc w:val="center"/>
            </w:pPr>
            <w:r>
              <w:t>Formative assessments</w:t>
            </w:r>
          </w:p>
          <w:p w:rsidR="0080537B" w:rsidRPr="00DB305D" w:rsidRDefault="001C4096" w:rsidP="001C4096">
            <w:pPr>
              <w:spacing w:after="120"/>
              <w:jc w:val="center"/>
              <w:rPr>
                <w:sz w:val="18"/>
              </w:rPr>
            </w:pPr>
            <w:r>
              <w:t>Labs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745426" w:rsidP="00A5565A">
            <w:pPr>
              <w:jc w:val="center"/>
            </w:pPr>
            <w:r w:rsidRPr="00745426">
              <w:t>Chemical Equations</w:t>
            </w:r>
          </w:p>
        </w:tc>
        <w:tc>
          <w:tcPr>
            <w:tcW w:w="1890" w:type="dxa"/>
            <w:vAlign w:val="center"/>
          </w:tcPr>
          <w:p w:rsidR="0080537B" w:rsidRPr="00A73EB8" w:rsidRDefault="001C4096" w:rsidP="00A5565A">
            <w:pPr>
              <w:jc w:val="center"/>
            </w:pPr>
            <w:r>
              <w:t>3.2.10.A4</w:t>
            </w:r>
          </w:p>
        </w:tc>
        <w:tc>
          <w:tcPr>
            <w:tcW w:w="3420" w:type="dxa"/>
            <w:vAlign w:val="center"/>
          </w:tcPr>
          <w:p w:rsidR="00430277" w:rsidRDefault="0074542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balancing</w:t>
            </w:r>
          </w:p>
          <w:p w:rsidR="00745426" w:rsidRDefault="0074542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reactants</w:t>
            </w:r>
          </w:p>
          <w:p w:rsidR="00745426" w:rsidRDefault="0074542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products</w:t>
            </w:r>
          </w:p>
          <w:p w:rsidR="00745426" w:rsidRDefault="0074542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single replacement reactions</w:t>
            </w:r>
          </w:p>
          <w:p w:rsidR="00745426" w:rsidRDefault="0074542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double replacement reactions</w:t>
            </w:r>
          </w:p>
          <w:p w:rsidR="00745426" w:rsidRDefault="0074542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synthesis reactions</w:t>
            </w:r>
          </w:p>
          <w:p w:rsidR="00745426" w:rsidRDefault="0074542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decomposition reactions</w:t>
            </w:r>
          </w:p>
          <w:p w:rsidR="00745426" w:rsidRPr="00A73EB8" w:rsidRDefault="00C92389" w:rsidP="001C409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catalysts</w:t>
            </w:r>
          </w:p>
        </w:tc>
        <w:tc>
          <w:tcPr>
            <w:tcW w:w="3420" w:type="dxa"/>
            <w:vAlign w:val="center"/>
          </w:tcPr>
          <w:p w:rsidR="001C4096" w:rsidRDefault="001C4096" w:rsidP="001C4096">
            <w:pPr>
              <w:jc w:val="center"/>
            </w:pPr>
            <w:r>
              <w:t>Guided notes</w:t>
            </w:r>
          </w:p>
          <w:p w:rsidR="001C4096" w:rsidRDefault="001C4096" w:rsidP="001C4096">
            <w:pPr>
              <w:jc w:val="center"/>
            </w:pPr>
            <w:r>
              <w:t>Reading activities</w:t>
            </w:r>
          </w:p>
          <w:p w:rsidR="001C4096" w:rsidRDefault="001C4096" w:rsidP="001C4096">
            <w:pPr>
              <w:jc w:val="center"/>
            </w:pPr>
            <w:r>
              <w:t>Worksheets</w:t>
            </w:r>
          </w:p>
          <w:p w:rsidR="0080537B" w:rsidRDefault="00FB40D3" w:rsidP="00A5565A">
            <w:pPr>
              <w:jc w:val="center"/>
            </w:pPr>
            <w:r>
              <w:t>Labs</w:t>
            </w:r>
          </w:p>
          <w:p w:rsidR="00FB40D3" w:rsidRPr="00FB40D3" w:rsidRDefault="00FB40D3" w:rsidP="00A5565A">
            <w:pPr>
              <w:jc w:val="center"/>
            </w:pPr>
            <w:r>
              <w:t>Demos</w:t>
            </w:r>
          </w:p>
        </w:tc>
        <w:tc>
          <w:tcPr>
            <w:tcW w:w="2880" w:type="dxa"/>
            <w:vAlign w:val="center"/>
          </w:tcPr>
          <w:p w:rsidR="001C4096" w:rsidRDefault="001C4096" w:rsidP="001C4096">
            <w:pPr>
              <w:spacing w:after="120"/>
              <w:jc w:val="center"/>
            </w:pPr>
            <w:r>
              <w:t>Quizzes</w:t>
            </w:r>
          </w:p>
          <w:p w:rsidR="001C4096" w:rsidRDefault="001C4096" w:rsidP="001C4096">
            <w:pPr>
              <w:spacing w:after="120"/>
              <w:jc w:val="center"/>
            </w:pPr>
            <w:r>
              <w:t>Formative assessments</w:t>
            </w:r>
          </w:p>
          <w:p w:rsidR="0080537B" w:rsidRPr="00DB305D" w:rsidRDefault="001C4096" w:rsidP="001C4096">
            <w:pPr>
              <w:spacing w:after="120"/>
              <w:jc w:val="center"/>
              <w:rPr>
                <w:sz w:val="18"/>
              </w:rPr>
            </w:pPr>
            <w:r>
              <w:t>Labs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p w:rsidR="002717B6" w:rsidRPr="001951E8" w:rsidRDefault="002717B6" w:rsidP="007A147C">
      <w:pPr>
        <w:spacing w:after="0"/>
        <w:rPr>
          <w:sz w:val="4"/>
          <w:szCs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attachedTemplate r:id="rId1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0F4436"/>
    <w:rsid w:val="001951E8"/>
    <w:rsid w:val="001C4096"/>
    <w:rsid w:val="001E1FF2"/>
    <w:rsid w:val="00243906"/>
    <w:rsid w:val="002717B6"/>
    <w:rsid w:val="002F1426"/>
    <w:rsid w:val="002F1966"/>
    <w:rsid w:val="003154BD"/>
    <w:rsid w:val="003A1F67"/>
    <w:rsid w:val="00430277"/>
    <w:rsid w:val="004D4FCE"/>
    <w:rsid w:val="005E38FC"/>
    <w:rsid w:val="00611B54"/>
    <w:rsid w:val="006D55B8"/>
    <w:rsid w:val="00745426"/>
    <w:rsid w:val="007A147C"/>
    <w:rsid w:val="007F0C34"/>
    <w:rsid w:val="0080537B"/>
    <w:rsid w:val="008902B0"/>
    <w:rsid w:val="00990086"/>
    <w:rsid w:val="009A0FC1"/>
    <w:rsid w:val="00A73EB8"/>
    <w:rsid w:val="00AC2828"/>
    <w:rsid w:val="00B149C5"/>
    <w:rsid w:val="00B477DC"/>
    <w:rsid w:val="00B963EA"/>
    <w:rsid w:val="00BE53BF"/>
    <w:rsid w:val="00C92389"/>
    <w:rsid w:val="00C94F98"/>
    <w:rsid w:val="00D97955"/>
    <w:rsid w:val="00DB305D"/>
    <w:rsid w:val="00DE5063"/>
    <w:rsid w:val="00EF1B39"/>
    <w:rsid w:val="00FB4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84A287-4E6E-476A-8C89-8CA919C0D7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0</TotalTime>
  <Pages>2</Pages>
  <Words>143</Words>
  <Characters>821</Characters>
  <Application>Microsoft Office Word</Application>
  <DocSecurity>4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Brown, Barbara A</cp:lastModifiedBy>
  <cp:revision>2</cp:revision>
  <dcterms:created xsi:type="dcterms:W3CDTF">2023-09-01T12:37:00Z</dcterms:created>
  <dcterms:modified xsi:type="dcterms:W3CDTF">2023-09-01T12:37:00Z</dcterms:modified>
</cp:coreProperties>
</file>