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95C37" w:rsidRPr="00695C37">
        <w:rPr>
          <w:u w:val="single"/>
        </w:rPr>
        <w:t>Decoding/</w:t>
      </w:r>
      <w:r w:rsidR="00676C7F" w:rsidRPr="00695C37">
        <w:rPr>
          <w:u w:val="single"/>
        </w:rPr>
        <w:t>Comprehension II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46C3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46C36">
              <w:t>Vocabulary</w:t>
            </w:r>
            <w:r w:rsidR="00475DA8">
              <w:t xml:space="preserve"> with word roots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E06D8">
              <w:t>y</w:t>
            </w:r>
            <w:r w:rsidR="001138F4" w:rsidRPr="001138F4">
              <w:t xml:space="preserve">earlong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 xml:space="preserve">How </w:t>
            </w:r>
            <w:r w:rsidR="00946C36">
              <w:t>can root words help readers decode unknown words and improve vocabulary?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352B24" w:rsidP="00352B24">
            <w:pPr>
              <w:jc w:val="center"/>
            </w:pPr>
            <w:r>
              <w:t>How can learning the meaning of root words help readers determine word meaning?</w:t>
            </w:r>
          </w:p>
        </w:tc>
        <w:tc>
          <w:tcPr>
            <w:tcW w:w="1890" w:type="dxa"/>
            <w:vAlign w:val="center"/>
          </w:tcPr>
          <w:p w:rsidR="000513E7" w:rsidRDefault="000513E7" w:rsidP="001138F4">
            <w:pPr>
              <w:jc w:val="center"/>
            </w:pPr>
            <w:r>
              <w:t>CC.1.</w:t>
            </w:r>
            <w:r w:rsidR="001138F4">
              <w:t>3.9-10-I</w:t>
            </w:r>
          </w:p>
          <w:p w:rsidR="00EF2622" w:rsidRPr="00A73EB8" w:rsidRDefault="00EF2622" w:rsidP="001138F4">
            <w:pPr>
              <w:jc w:val="center"/>
            </w:pPr>
            <w:r>
              <w:t>CC.1.1.3.D</w:t>
            </w:r>
          </w:p>
        </w:tc>
        <w:tc>
          <w:tcPr>
            <w:tcW w:w="3420" w:type="dxa"/>
            <w:vAlign w:val="center"/>
          </w:tcPr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 word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Frayer model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aqu/hydr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arch/cracy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bio/vi,viv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bene/eu/mal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circum/peri/cycl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cede,ceed/duc,duct/clud,clus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dia/trans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extra/into/en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fin,finis/flu/fus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gen/gnos,cogn/grad,gress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hab/hum/anthrop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lingu/log/liter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morph/medi/man(u)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nom,onym/neo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omni,pan/oper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ped/per/pos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re,retro/radic/rect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spect/simul,simil,syn/sta,sist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tens,tend/terr,geo/tract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volv/voc/vor</w:t>
            </w:r>
          </w:p>
          <w:p w:rsidR="00F610AD" w:rsidRDefault="00F610AD" w:rsidP="00F610AD"/>
          <w:p w:rsidR="001138F4" w:rsidRDefault="001138F4" w:rsidP="001138F4"/>
          <w:p w:rsidR="000513E7" w:rsidRPr="00A73EB8" w:rsidRDefault="000513E7" w:rsidP="001138F4"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1138F4" w:rsidRDefault="001138F4" w:rsidP="001138F4">
            <w:r>
              <w:t>Alphabetized list of Latin/Greek root words</w:t>
            </w:r>
            <w:r w:rsidR="005B1F5E">
              <w:t xml:space="preserve"> (La</w:t>
            </w:r>
            <w:r w:rsidR="00475DA8">
              <w:t>tin and Greek Word Roots, Book 2</w:t>
            </w:r>
            <w:r w:rsidR="005B1F5E">
              <w:t>)</w:t>
            </w:r>
          </w:p>
          <w:p w:rsidR="001138F4" w:rsidRDefault="001138F4" w:rsidP="001138F4">
            <w:pPr>
              <w:spacing w:after="120"/>
            </w:pPr>
          </w:p>
          <w:p w:rsidR="001138F4" w:rsidRDefault="00C01414" w:rsidP="001138F4">
            <w:pPr>
              <w:spacing w:after="120"/>
            </w:pPr>
            <w:r>
              <w:t>Teacher developed</w:t>
            </w:r>
            <w:r w:rsidR="001138F4">
              <w:t xml:space="preserve"> activities</w:t>
            </w:r>
          </w:p>
          <w:p w:rsidR="009E6D64" w:rsidRDefault="009E6D64" w:rsidP="001138F4">
            <w:pPr>
              <w:spacing w:after="120"/>
            </w:pPr>
          </w:p>
          <w:p w:rsidR="009E6D64" w:rsidRDefault="00C01414" w:rsidP="001138F4">
            <w:pPr>
              <w:spacing w:after="120"/>
            </w:pPr>
            <w:r>
              <w:t>Web based tools</w:t>
            </w:r>
          </w:p>
          <w:p w:rsidR="001138F4" w:rsidRPr="00A73EB8" w:rsidRDefault="001138F4" w:rsidP="00821BA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777922" w:rsidRDefault="00C01414" w:rsidP="00777922">
            <w:pPr>
              <w:spacing w:after="120"/>
              <w:jc w:val="center"/>
            </w:pPr>
            <w:r>
              <w:t>T</w:t>
            </w:r>
            <w:bookmarkStart w:id="0" w:name="_GoBack"/>
            <w:bookmarkEnd w:id="0"/>
            <w:r w:rsidR="00777922">
              <w:t>eacher developed formative assessment games and activities</w:t>
            </w:r>
          </w:p>
          <w:p w:rsidR="00777922" w:rsidRDefault="00777922" w:rsidP="00777922">
            <w:pPr>
              <w:spacing w:after="120"/>
              <w:jc w:val="center"/>
            </w:pPr>
          </w:p>
          <w:p w:rsidR="00777922" w:rsidRDefault="00777922" w:rsidP="00777922">
            <w:pPr>
              <w:spacing w:after="120"/>
              <w:jc w:val="center"/>
            </w:pPr>
            <w:r>
              <w:t>Web based formative assessment tools (Formative, Nearpod, Mentimeter, etc)</w:t>
            </w:r>
          </w:p>
          <w:p w:rsidR="009E6D64" w:rsidRDefault="009E6D64" w:rsidP="009E6D64">
            <w:pPr>
              <w:spacing w:after="120"/>
            </w:pPr>
          </w:p>
          <w:p w:rsidR="000513E7" w:rsidRPr="00DB305D" w:rsidRDefault="001138F4" w:rsidP="000513E7">
            <w:pPr>
              <w:spacing w:after="120"/>
              <w:jc w:val="center"/>
              <w:rPr>
                <w:sz w:val="18"/>
              </w:rPr>
            </w:pPr>
            <w:r>
              <w:t>Bi-weekly quizzes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96AC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18AB"/>
    <w:rsid w:val="000513E7"/>
    <w:rsid w:val="000850C2"/>
    <w:rsid w:val="001138F4"/>
    <w:rsid w:val="00120692"/>
    <w:rsid w:val="001951E8"/>
    <w:rsid w:val="001E06E5"/>
    <w:rsid w:val="001E1FF2"/>
    <w:rsid w:val="00243906"/>
    <w:rsid w:val="002717B6"/>
    <w:rsid w:val="002F1426"/>
    <w:rsid w:val="002F1966"/>
    <w:rsid w:val="00312097"/>
    <w:rsid w:val="003154BD"/>
    <w:rsid w:val="00352B24"/>
    <w:rsid w:val="003A1F67"/>
    <w:rsid w:val="003C2258"/>
    <w:rsid w:val="003C2875"/>
    <w:rsid w:val="00430277"/>
    <w:rsid w:val="00475DA8"/>
    <w:rsid w:val="004D4FCE"/>
    <w:rsid w:val="00557DCA"/>
    <w:rsid w:val="005B1F5E"/>
    <w:rsid w:val="005E38FC"/>
    <w:rsid w:val="00611B54"/>
    <w:rsid w:val="00676C7F"/>
    <w:rsid w:val="00695C37"/>
    <w:rsid w:val="00777922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46C36"/>
    <w:rsid w:val="00990086"/>
    <w:rsid w:val="009A0FC1"/>
    <w:rsid w:val="009E6D64"/>
    <w:rsid w:val="00A73EB8"/>
    <w:rsid w:val="00AC2828"/>
    <w:rsid w:val="00B149C5"/>
    <w:rsid w:val="00B20279"/>
    <w:rsid w:val="00B21298"/>
    <w:rsid w:val="00B477DC"/>
    <w:rsid w:val="00B963EA"/>
    <w:rsid w:val="00BE53BF"/>
    <w:rsid w:val="00C01414"/>
    <w:rsid w:val="00C752E7"/>
    <w:rsid w:val="00C94F98"/>
    <w:rsid w:val="00CE06D8"/>
    <w:rsid w:val="00D97955"/>
    <w:rsid w:val="00DB305D"/>
    <w:rsid w:val="00DE5063"/>
    <w:rsid w:val="00EA7BA0"/>
    <w:rsid w:val="00EF1B39"/>
    <w:rsid w:val="00EF2622"/>
    <w:rsid w:val="00F144AE"/>
    <w:rsid w:val="00F36135"/>
    <w:rsid w:val="00F6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1B8C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22489-DEA8-426D-A265-28444A44A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6</cp:revision>
  <dcterms:created xsi:type="dcterms:W3CDTF">2017-09-27T17:39:00Z</dcterms:created>
  <dcterms:modified xsi:type="dcterms:W3CDTF">2018-07-24T20:16:00Z</dcterms:modified>
</cp:coreProperties>
</file>