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bookmarkStart w:id="0" w:name="_GoBack"/>
      <w:bookmarkEnd w:id="0"/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17175">
        <w:rPr>
          <w:u w:val="single"/>
        </w:rPr>
        <w:t>Physical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17175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1717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17175">
              <w:t>Properties and States of Matter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1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1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81717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817175">
              <w:t xml:space="preserve"> </w:t>
            </w:r>
            <w:r w:rsidR="0006157E">
              <w:t xml:space="preserve">How to identify various substances from </w:t>
            </w:r>
            <w:r w:rsidR="008341D2">
              <w:t xml:space="preserve">one </w:t>
            </w:r>
            <w:r w:rsidR="0006157E">
              <w:t xml:space="preserve">another utilizing knowledge of the various properties of substances? </w:t>
            </w:r>
            <w:r w:rsidR="00817175">
              <w:t>How do solids, liquids, and gases behave differently and how are they changed from one phase to another?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10155" w:rsidP="00A5565A">
            <w:pPr>
              <w:jc w:val="center"/>
            </w:pPr>
            <w:r>
              <w:t xml:space="preserve">Classification of </w:t>
            </w:r>
            <w:r w:rsidR="00817175" w:rsidRPr="00817175">
              <w:t>Matter</w:t>
            </w:r>
          </w:p>
        </w:tc>
        <w:tc>
          <w:tcPr>
            <w:tcW w:w="1890" w:type="dxa"/>
            <w:vAlign w:val="center"/>
          </w:tcPr>
          <w:p w:rsidR="00A73EB8" w:rsidRPr="00A73EB8" w:rsidRDefault="007B76BB" w:rsidP="00A5565A">
            <w:pPr>
              <w:jc w:val="center"/>
            </w:pPr>
            <w:r>
              <w:t>3.2.C.A1</w:t>
            </w:r>
          </w:p>
        </w:tc>
        <w:tc>
          <w:tcPr>
            <w:tcW w:w="3420" w:type="dxa"/>
            <w:vAlign w:val="center"/>
          </w:tcPr>
          <w:p w:rsidR="00430277" w:rsidRDefault="008171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pure substance</w:t>
            </w:r>
          </w:p>
          <w:p w:rsidR="00817175" w:rsidRDefault="008171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element</w:t>
            </w:r>
          </w:p>
          <w:p w:rsidR="00817175" w:rsidRDefault="008171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atom</w:t>
            </w:r>
          </w:p>
          <w:p w:rsidR="00817175" w:rsidRDefault="008171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compound</w:t>
            </w:r>
          </w:p>
          <w:p w:rsidR="00817175" w:rsidRDefault="008171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heterogeneous and homogeneous mixture</w:t>
            </w:r>
          </w:p>
          <w:p w:rsidR="00817175" w:rsidRDefault="008171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solution</w:t>
            </w:r>
          </w:p>
          <w:p w:rsidR="00817175" w:rsidRDefault="008171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suspension</w:t>
            </w:r>
          </w:p>
          <w:p w:rsidR="00817175" w:rsidRPr="00A73EB8" w:rsidRDefault="008171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colloid</w:t>
            </w:r>
          </w:p>
        </w:tc>
        <w:tc>
          <w:tcPr>
            <w:tcW w:w="3420" w:type="dxa"/>
            <w:vAlign w:val="center"/>
          </w:tcPr>
          <w:p w:rsidR="00A73EB8" w:rsidRDefault="007B76BB" w:rsidP="00A5565A">
            <w:pPr>
              <w:jc w:val="center"/>
            </w:pPr>
            <w:r>
              <w:t>Guided notes</w:t>
            </w:r>
          </w:p>
          <w:p w:rsidR="007B76BB" w:rsidRDefault="007B76BB" w:rsidP="00A5565A">
            <w:pPr>
              <w:jc w:val="center"/>
            </w:pPr>
            <w:r>
              <w:t>Reading activities</w:t>
            </w:r>
          </w:p>
          <w:p w:rsidR="007B76BB" w:rsidRDefault="007B76BB" w:rsidP="00A5565A">
            <w:pPr>
              <w:jc w:val="center"/>
            </w:pPr>
            <w:r>
              <w:t>Worksheets</w:t>
            </w:r>
          </w:p>
          <w:p w:rsidR="007B76BB" w:rsidRPr="002F1426" w:rsidRDefault="007B76B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7B76BB" w:rsidRDefault="007B76BB" w:rsidP="007B76BB">
            <w:pPr>
              <w:spacing w:after="120"/>
              <w:jc w:val="center"/>
            </w:pPr>
            <w:r>
              <w:t>Quizzes</w:t>
            </w:r>
          </w:p>
          <w:p w:rsidR="007B76BB" w:rsidRDefault="007B76BB" w:rsidP="007B76BB">
            <w:pPr>
              <w:spacing w:after="120"/>
              <w:jc w:val="center"/>
            </w:pPr>
            <w:r>
              <w:t>Formative assessments</w:t>
            </w:r>
          </w:p>
          <w:p w:rsidR="00A73EB8" w:rsidRPr="00DB305D" w:rsidRDefault="007B76BB" w:rsidP="007B76BB">
            <w:pPr>
              <w:spacing w:after="120"/>
              <w:jc w:val="center"/>
              <w:rPr>
                <w:sz w:val="18"/>
              </w:rPr>
            </w:pPr>
            <w:r>
              <w:t>Labs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17175" w:rsidP="00A5565A">
            <w:pPr>
              <w:jc w:val="center"/>
            </w:pPr>
            <w:r w:rsidRPr="00817175">
              <w:t>Physical Properties</w:t>
            </w:r>
          </w:p>
        </w:tc>
        <w:tc>
          <w:tcPr>
            <w:tcW w:w="1890" w:type="dxa"/>
            <w:vAlign w:val="center"/>
          </w:tcPr>
          <w:p w:rsidR="0080537B" w:rsidRPr="00A73EB8" w:rsidRDefault="007B76BB" w:rsidP="00A5565A">
            <w:pPr>
              <w:jc w:val="center"/>
            </w:pPr>
            <w:r>
              <w:t>3.2.C.A4</w:t>
            </w:r>
          </w:p>
        </w:tc>
        <w:tc>
          <w:tcPr>
            <w:tcW w:w="3420" w:type="dxa"/>
            <w:vAlign w:val="center"/>
          </w:tcPr>
          <w:p w:rsidR="00817175" w:rsidRDefault="008171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filtration</w:t>
            </w:r>
          </w:p>
          <w:p w:rsidR="00817175" w:rsidRDefault="008171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distillation</w:t>
            </w:r>
          </w:p>
          <w:p w:rsidR="00817175" w:rsidRDefault="0081717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physical change</w:t>
            </w:r>
          </w:p>
          <w:p w:rsidR="0006157E" w:rsidRDefault="0006157E" w:rsidP="000615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physical property</w:t>
            </w:r>
          </w:p>
          <w:p w:rsidR="0006157E" w:rsidRDefault="0006157E" w:rsidP="000615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viscosity</w:t>
            </w:r>
          </w:p>
          <w:p w:rsidR="0006157E" w:rsidRDefault="0006157E" w:rsidP="000615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conductivity</w:t>
            </w:r>
          </w:p>
          <w:p w:rsidR="0006157E" w:rsidRDefault="0006157E" w:rsidP="000615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malleability</w:t>
            </w:r>
          </w:p>
          <w:p w:rsidR="0006157E" w:rsidRPr="00A73EB8" w:rsidRDefault="0006157E" w:rsidP="000615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melting and boiling point</w:t>
            </w:r>
          </w:p>
        </w:tc>
        <w:tc>
          <w:tcPr>
            <w:tcW w:w="3420" w:type="dxa"/>
            <w:vAlign w:val="center"/>
          </w:tcPr>
          <w:p w:rsidR="007B76BB" w:rsidRDefault="007B76BB" w:rsidP="007B76BB">
            <w:pPr>
              <w:jc w:val="center"/>
            </w:pPr>
            <w:r>
              <w:t>Guided notes</w:t>
            </w:r>
          </w:p>
          <w:p w:rsidR="007B76BB" w:rsidRDefault="007B76BB" w:rsidP="007B76BB">
            <w:pPr>
              <w:jc w:val="center"/>
            </w:pPr>
            <w:r>
              <w:t>Reading activities</w:t>
            </w:r>
          </w:p>
          <w:p w:rsidR="007B76BB" w:rsidRDefault="007B76BB" w:rsidP="007B76BB">
            <w:pPr>
              <w:jc w:val="center"/>
            </w:pPr>
            <w:r>
              <w:t>Worksheets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7B76BB" w:rsidRDefault="007B76BB" w:rsidP="007B76BB">
            <w:pPr>
              <w:spacing w:after="120"/>
              <w:jc w:val="center"/>
            </w:pPr>
            <w:r>
              <w:t>Quizzes</w:t>
            </w:r>
          </w:p>
          <w:p w:rsidR="007B76BB" w:rsidRDefault="007B76BB" w:rsidP="007B76BB">
            <w:pPr>
              <w:spacing w:after="120"/>
              <w:jc w:val="center"/>
            </w:pPr>
            <w:r>
              <w:t>Formative assessments</w:t>
            </w:r>
          </w:p>
          <w:p w:rsidR="0080537B" w:rsidRPr="00DB305D" w:rsidRDefault="007B76BB" w:rsidP="007B76BB">
            <w:pPr>
              <w:spacing w:after="120"/>
              <w:jc w:val="center"/>
              <w:rPr>
                <w:sz w:val="18"/>
              </w:rPr>
            </w:pPr>
            <w:r>
              <w:t>Labs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17175" w:rsidP="00A5565A">
            <w:pPr>
              <w:jc w:val="center"/>
            </w:pPr>
            <w:r w:rsidRPr="00817175">
              <w:t>Chemical Properties</w:t>
            </w:r>
          </w:p>
        </w:tc>
        <w:tc>
          <w:tcPr>
            <w:tcW w:w="1890" w:type="dxa"/>
            <w:vAlign w:val="center"/>
          </w:tcPr>
          <w:p w:rsidR="0080537B" w:rsidRPr="00A73EB8" w:rsidRDefault="007B76BB" w:rsidP="00A5565A">
            <w:pPr>
              <w:jc w:val="center"/>
            </w:pPr>
            <w:r>
              <w:t>3.2.C.A4</w:t>
            </w:r>
          </w:p>
        </w:tc>
        <w:tc>
          <w:tcPr>
            <w:tcW w:w="3420" w:type="dxa"/>
            <w:vAlign w:val="center"/>
          </w:tcPr>
          <w:p w:rsidR="00817175" w:rsidRDefault="008171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flammability</w:t>
            </w:r>
          </w:p>
          <w:p w:rsidR="00817175" w:rsidRDefault="008171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reactivity</w:t>
            </w:r>
          </w:p>
          <w:p w:rsidR="00817175" w:rsidRDefault="0006157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chemical transformation</w:t>
            </w:r>
          </w:p>
          <w:p w:rsidR="00817175" w:rsidRPr="00A73EB8" w:rsidRDefault="008171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precipitate</w:t>
            </w:r>
          </w:p>
        </w:tc>
        <w:tc>
          <w:tcPr>
            <w:tcW w:w="3420" w:type="dxa"/>
            <w:vAlign w:val="center"/>
          </w:tcPr>
          <w:p w:rsidR="007B76BB" w:rsidRDefault="007B76BB" w:rsidP="007B76BB">
            <w:pPr>
              <w:jc w:val="center"/>
            </w:pPr>
            <w:r>
              <w:t>Guided notes</w:t>
            </w:r>
          </w:p>
          <w:p w:rsidR="007B76BB" w:rsidRDefault="007B76BB" w:rsidP="007B76BB">
            <w:pPr>
              <w:jc w:val="center"/>
            </w:pPr>
            <w:r>
              <w:t>Reading activities</w:t>
            </w:r>
          </w:p>
          <w:p w:rsidR="007B76BB" w:rsidRDefault="007B76BB" w:rsidP="007B76BB">
            <w:pPr>
              <w:jc w:val="center"/>
            </w:pPr>
            <w:r>
              <w:t>Worksheets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7B76BB" w:rsidRDefault="007B76BB" w:rsidP="007B76BB">
            <w:pPr>
              <w:spacing w:after="120"/>
              <w:jc w:val="center"/>
            </w:pPr>
            <w:r>
              <w:t>Quizzes</w:t>
            </w:r>
          </w:p>
          <w:p w:rsidR="007B76BB" w:rsidRDefault="007B76BB" w:rsidP="007B76BB">
            <w:pPr>
              <w:spacing w:after="120"/>
              <w:jc w:val="center"/>
            </w:pPr>
            <w:r>
              <w:t>Formative assessments</w:t>
            </w:r>
          </w:p>
          <w:p w:rsidR="0080537B" w:rsidRPr="00DB305D" w:rsidRDefault="007B76BB" w:rsidP="007B76BB">
            <w:pPr>
              <w:spacing w:after="120"/>
              <w:jc w:val="center"/>
              <w:rPr>
                <w:sz w:val="18"/>
              </w:rPr>
            </w:pPr>
            <w:r>
              <w:t>Labs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817175" w:rsidP="00A5565A">
            <w:pPr>
              <w:jc w:val="center"/>
            </w:pPr>
            <w:r w:rsidRPr="00817175">
              <w:t>Solids, Liquids, &amp; Gases</w:t>
            </w:r>
          </w:p>
        </w:tc>
        <w:tc>
          <w:tcPr>
            <w:tcW w:w="1890" w:type="dxa"/>
            <w:vAlign w:val="center"/>
          </w:tcPr>
          <w:p w:rsidR="002717B6" w:rsidRPr="00A73EB8" w:rsidRDefault="007B76BB" w:rsidP="00A5565A">
            <w:pPr>
              <w:jc w:val="center"/>
            </w:pPr>
            <w:r>
              <w:t>3.2.C.A1</w:t>
            </w:r>
          </w:p>
        </w:tc>
        <w:tc>
          <w:tcPr>
            <w:tcW w:w="3420" w:type="dxa"/>
            <w:vAlign w:val="center"/>
          </w:tcPr>
          <w:p w:rsidR="00817175" w:rsidRDefault="008171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Kinetic Molecular Theory</w:t>
            </w:r>
          </w:p>
          <w:p w:rsidR="0006157E" w:rsidRDefault="0006157E" w:rsidP="000615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solid</w:t>
            </w:r>
          </w:p>
          <w:p w:rsidR="0006157E" w:rsidRDefault="0006157E" w:rsidP="000615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liquid</w:t>
            </w:r>
          </w:p>
          <w:p w:rsidR="0006157E" w:rsidRPr="00A73EB8" w:rsidRDefault="0006157E" w:rsidP="000615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gas</w:t>
            </w:r>
          </w:p>
        </w:tc>
        <w:tc>
          <w:tcPr>
            <w:tcW w:w="3420" w:type="dxa"/>
            <w:vAlign w:val="center"/>
          </w:tcPr>
          <w:p w:rsidR="007B76BB" w:rsidRDefault="007B76BB" w:rsidP="007B76BB">
            <w:pPr>
              <w:jc w:val="center"/>
            </w:pPr>
            <w:r>
              <w:t>Guided notes</w:t>
            </w:r>
          </w:p>
          <w:p w:rsidR="007B76BB" w:rsidRDefault="007B76BB" w:rsidP="007B76BB">
            <w:pPr>
              <w:jc w:val="center"/>
            </w:pPr>
            <w:r>
              <w:t>Reading activities</w:t>
            </w:r>
          </w:p>
          <w:p w:rsidR="007B76BB" w:rsidRDefault="007B76BB" w:rsidP="007B76BB">
            <w:pPr>
              <w:jc w:val="center"/>
            </w:pPr>
            <w:r>
              <w:t>Worksheets</w:t>
            </w:r>
          </w:p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7B76BB" w:rsidRDefault="007B76BB" w:rsidP="007B76BB">
            <w:pPr>
              <w:spacing w:after="120"/>
              <w:jc w:val="center"/>
            </w:pPr>
            <w:r>
              <w:t>Quizzes</w:t>
            </w:r>
          </w:p>
          <w:p w:rsidR="007B76BB" w:rsidRDefault="007B76BB" w:rsidP="007B76BB">
            <w:pPr>
              <w:spacing w:after="120"/>
              <w:jc w:val="center"/>
            </w:pPr>
            <w:r>
              <w:t>Formative assessments</w:t>
            </w:r>
          </w:p>
          <w:p w:rsidR="002717B6" w:rsidRPr="00DB305D" w:rsidRDefault="007B76BB" w:rsidP="007B76BB">
            <w:pPr>
              <w:spacing w:after="120"/>
              <w:jc w:val="center"/>
              <w:rPr>
                <w:sz w:val="18"/>
              </w:rPr>
            </w:pPr>
            <w:r>
              <w:t>Labs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817175" w:rsidP="00A5565A">
            <w:pPr>
              <w:jc w:val="center"/>
            </w:pPr>
            <w:r w:rsidRPr="00817175">
              <w:lastRenderedPageBreak/>
              <w:t>Phase Changes</w:t>
            </w:r>
          </w:p>
        </w:tc>
        <w:tc>
          <w:tcPr>
            <w:tcW w:w="1890" w:type="dxa"/>
            <w:vAlign w:val="center"/>
          </w:tcPr>
          <w:p w:rsidR="002717B6" w:rsidRPr="00A73EB8" w:rsidRDefault="007B76BB" w:rsidP="00A5565A">
            <w:pPr>
              <w:jc w:val="center"/>
            </w:pPr>
            <w:r>
              <w:t>3.2.C.A3</w:t>
            </w:r>
          </w:p>
        </w:tc>
        <w:tc>
          <w:tcPr>
            <w:tcW w:w="3420" w:type="dxa"/>
            <w:vAlign w:val="center"/>
          </w:tcPr>
          <w:p w:rsidR="00817175" w:rsidRDefault="008171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freezing</w:t>
            </w:r>
          </w:p>
          <w:p w:rsidR="00817175" w:rsidRDefault="008171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melting</w:t>
            </w:r>
          </w:p>
          <w:p w:rsidR="00817175" w:rsidRDefault="008171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evaporation</w:t>
            </w:r>
          </w:p>
          <w:p w:rsidR="00817175" w:rsidRDefault="008171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vaporization</w:t>
            </w:r>
          </w:p>
          <w:p w:rsidR="00817175" w:rsidRDefault="008171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condensation</w:t>
            </w:r>
          </w:p>
          <w:p w:rsidR="00817175" w:rsidRDefault="008171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deposition</w:t>
            </w:r>
          </w:p>
          <w:p w:rsidR="00817175" w:rsidRDefault="008171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sublimation</w:t>
            </w:r>
          </w:p>
          <w:p w:rsidR="00817175" w:rsidRDefault="008171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freezing point</w:t>
            </w:r>
          </w:p>
          <w:p w:rsidR="00817175" w:rsidRDefault="008171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boiling point</w:t>
            </w:r>
          </w:p>
          <w:p w:rsidR="00817175" w:rsidRDefault="0081717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melting point</w:t>
            </w:r>
          </w:p>
          <w:p w:rsidR="0006157E" w:rsidRPr="00A73EB8" w:rsidRDefault="0006157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phase diagram</w:t>
            </w:r>
          </w:p>
        </w:tc>
        <w:tc>
          <w:tcPr>
            <w:tcW w:w="3420" w:type="dxa"/>
            <w:vAlign w:val="center"/>
          </w:tcPr>
          <w:p w:rsidR="007B76BB" w:rsidRDefault="007B76BB" w:rsidP="007B76BB">
            <w:pPr>
              <w:jc w:val="center"/>
            </w:pPr>
            <w:r>
              <w:t>Guided notes</w:t>
            </w:r>
          </w:p>
          <w:p w:rsidR="007B76BB" w:rsidRDefault="007B76BB" w:rsidP="007B76BB">
            <w:pPr>
              <w:jc w:val="center"/>
            </w:pPr>
            <w:r>
              <w:t>Reading activities</w:t>
            </w:r>
          </w:p>
          <w:p w:rsidR="007B76BB" w:rsidRDefault="007B76BB" w:rsidP="007B76BB">
            <w:pPr>
              <w:jc w:val="center"/>
            </w:pPr>
            <w:r>
              <w:t>Worksheets</w:t>
            </w:r>
          </w:p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7B76BB" w:rsidRDefault="007B76BB" w:rsidP="007B76BB">
            <w:pPr>
              <w:spacing w:after="120"/>
              <w:jc w:val="center"/>
            </w:pPr>
            <w:r>
              <w:t>Quizzes</w:t>
            </w:r>
          </w:p>
          <w:p w:rsidR="007B76BB" w:rsidRDefault="007B76BB" w:rsidP="007B76BB">
            <w:pPr>
              <w:spacing w:after="120"/>
              <w:jc w:val="center"/>
            </w:pPr>
            <w:r>
              <w:t>Formative assessments</w:t>
            </w:r>
          </w:p>
          <w:p w:rsidR="002717B6" w:rsidRPr="00DB305D" w:rsidRDefault="007B76BB" w:rsidP="007B76BB">
            <w:pPr>
              <w:spacing w:after="120"/>
              <w:jc w:val="center"/>
              <w:rPr>
                <w:sz w:val="18"/>
              </w:rPr>
            </w:pPr>
            <w:r>
              <w:t>Labs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17175" w:rsidTr="004A032C">
        <w:tc>
          <w:tcPr>
            <w:tcW w:w="2785" w:type="dxa"/>
            <w:vAlign w:val="center"/>
          </w:tcPr>
          <w:p w:rsidR="00817175" w:rsidRPr="00DE5063" w:rsidRDefault="00817175" w:rsidP="004A032C">
            <w:pPr>
              <w:jc w:val="center"/>
            </w:pPr>
            <w:r w:rsidRPr="00817175">
              <w:t>Gases</w:t>
            </w:r>
            <w:r w:rsidR="0006157E">
              <w:t xml:space="preserve"> and Laws</w:t>
            </w:r>
          </w:p>
        </w:tc>
        <w:tc>
          <w:tcPr>
            <w:tcW w:w="1890" w:type="dxa"/>
            <w:vAlign w:val="center"/>
          </w:tcPr>
          <w:p w:rsidR="00817175" w:rsidRPr="00A73EB8" w:rsidRDefault="007B76BB" w:rsidP="004A032C">
            <w:pPr>
              <w:jc w:val="center"/>
            </w:pPr>
            <w:r>
              <w:t>3.2.C.A1</w:t>
            </w:r>
          </w:p>
        </w:tc>
        <w:tc>
          <w:tcPr>
            <w:tcW w:w="3420" w:type="dxa"/>
            <w:vAlign w:val="center"/>
          </w:tcPr>
          <w:p w:rsidR="00817175" w:rsidRDefault="00817175" w:rsidP="004A032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volume</w:t>
            </w:r>
          </w:p>
          <w:p w:rsidR="00817175" w:rsidRDefault="00817175" w:rsidP="004A032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temperature</w:t>
            </w:r>
          </w:p>
          <w:p w:rsidR="00817175" w:rsidRDefault="00817175" w:rsidP="004A032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pressure</w:t>
            </w:r>
          </w:p>
          <w:p w:rsidR="00817175" w:rsidRPr="00A73EB8" w:rsidRDefault="00817175" w:rsidP="0006157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standard temperature and pressure</w:t>
            </w:r>
          </w:p>
        </w:tc>
        <w:tc>
          <w:tcPr>
            <w:tcW w:w="3420" w:type="dxa"/>
            <w:vAlign w:val="center"/>
          </w:tcPr>
          <w:p w:rsidR="007B76BB" w:rsidRDefault="007B76BB" w:rsidP="007B76BB">
            <w:pPr>
              <w:jc w:val="center"/>
            </w:pPr>
            <w:r>
              <w:t>Guided notes</w:t>
            </w:r>
          </w:p>
          <w:p w:rsidR="007B76BB" w:rsidRDefault="007B76BB" w:rsidP="007B76BB">
            <w:pPr>
              <w:jc w:val="center"/>
            </w:pPr>
            <w:r>
              <w:t>Reading activities</w:t>
            </w:r>
          </w:p>
          <w:p w:rsidR="00F10D5F" w:rsidRDefault="007B76BB" w:rsidP="0006157E">
            <w:pPr>
              <w:jc w:val="center"/>
            </w:pPr>
            <w:r>
              <w:t>Worksheets</w:t>
            </w:r>
          </w:p>
          <w:p w:rsidR="00F10D5F" w:rsidRPr="00F10D5F" w:rsidRDefault="00F10D5F" w:rsidP="00F10D5F">
            <w:pPr>
              <w:jc w:val="center"/>
            </w:pPr>
            <w:r>
              <w:t>Demos</w:t>
            </w:r>
          </w:p>
        </w:tc>
        <w:tc>
          <w:tcPr>
            <w:tcW w:w="2880" w:type="dxa"/>
            <w:vAlign w:val="center"/>
          </w:tcPr>
          <w:p w:rsidR="007B76BB" w:rsidRDefault="007B76BB" w:rsidP="007B76BB">
            <w:pPr>
              <w:spacing w:after="120"/>
              <w:jc w:val="center"/>
            </w:pPr>
            <w:r>
              <w:t>Quizzes</w:t>
            </w:r>
          </w:p>
          <w:p w:rsidR="007B76BB" w:rsidRDefault="007B76BB" w:rsidP="007B76BB">
            <w:pPr>
              <w:spacing w:after="120"/>
              <w:jc w:val="center"/>
            </w:pPr>
            <w:r>
              <w:t>Formative assessments</w:t>
            </w:r>
          </w:p>
          <w:p w:rsidR="00817175" w:rsidRPr="00DB305D" w:rsidRDefault="007B76BB" w:rsidP="007B76BB">
            <w:pPr>
              <w:spacing w:after="120"/>
              <w:jc w:val="center"/>
              <w:rPr>
                <w:sz w:val="18"/>
              </w:rPr>
            </w:pPr>
            <w:r>
              <w:t>Labs</w:t>
            </w:r>
          </w:p>
        </w:tc>
      </w:tr>
    </w:tbl>
    <w:p w:rsidR="00817175" w:rsidRDefault="00817175" w:rsidP="00990086">
      <w:pPr>
        <w:spacing w:after="0"/>
        <w:rPr>
          <w:sz w:val="4"/>
          <w:szCs w:val="4"/>
        </w:rPr>
      </w:pPr>
    </w:p>
    <w:p w:rsidR="00817175" w:rsidRDefault="00817175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6157E" w:rsidRPr="00DB305D" w:rsidTr="002A05A4">
        <w:tc>
          <w:tcPr>
            <w:tcW w:w="2785" w:type="dxa"/>
            <w:vAlign w:val="center"/>
          </w:tcPr>
          <w:p w:rsidR="0006157E" w:rsidRPr="00DE5063" w:rsidRDefault="0006157E" w:rsidP="002A05A4">
            <w:pPr>
              <w:jc w:val="center"/>
            </w:pPr>
            <w:r>
              <w:t>Laws</w:t>
            </w:r>
          </w:p>
        </w:tc>
        <w:tc>
          <w:tcPr>
            <w:tcW w:w="1890" w:type="dxa"/>
            <w:vAlign w:val="center"/>
          </w:tcPr>
          <w:p w:rsidR="0006157E" w:rsidRPr="00A73EB8" w:rsidRDefault="0006157E" w:rsidP="002A05A4">
            <w:pPr>
              <w:jc w:val="center"/>
            </w:pPr>
            <w:r>
              <w:t>3.2.C.A1</w:t>
            </w:r>
          </w:p>
        </w:tc>
        <w:tc>
          <w:tcPr>
            <w:tcW w:w="3420" w:type="dxa"/>
            <w:vAlign w:val="center"/>
          </w:tcPr>
          <w:p w:rsidR="0006157E" w:rsidRDefault="0006157E" w:rsidP="002A05A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Boyle’s Law</w:t>
            </w:r>
          </w:p>
          <w:p w:rsidR="0006157E" w:rsidRDefault="0006157E" w:rsidP="002A05A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Charles’ Law</w:t>
            </w:r>
          </w:p>
          <w:p w:rsidR="0006157E" w:rsidRDefault="0006157E" w:rsidP="002A05A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Combined Gas Law</w:t>
            </w:r>
          </w:p>
          <w:p w:rsidR="0006157E" w:rsidRPr="00A73EB8" w:rsidRDefault="0006157E" w:rsidP="002A05A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Ideal Gas Law</w:t>
            </w:r>
          </w:p>
        </w:tc>
        <w:tc>
          <w:tcPr>
            <w:tcW w:w="3420" w:type="dxa"/>
            <w:vAlign w:val="center"/>
          </w:tcPr>
          <w:p w:rsidR="0006157E" w:rsidRDefault="0006157E" w:rsidP="002A05A4">
            <w:pPr>
              <w:jc w:val="center"/>
            </w:pPr>
            <w:r>
              <w:t>Guided notes</w:t>
            </w:r>
          </w:p>
          <w:p w:rsidR="0006157E" w:rsidRDefault="0006157E" w:rsidP="002A05A4">
            <w:pPr>
              <w:jc w:val="center"/>
            </w:pPr>
            <w:r>
              <w:t>Reading activities</w:t>
            </w:r>
          </w:p>
          <w:p w:rsidR="0006157E" w:rsidRDefault="0006157E" w:rsidP="0006157E">
            <w:pPr>
              <w:jc w:val="center"/>
            </w:pPr>
            <w:r>
              <w:t>Worksheets</w:t>
            </w:r>
          </w:p>
          <w:p w:rsidR="0006157E" w:rsidRPr="00F10D5F" w:rsidRDefault="0006157E" w:rsidP="002A05A4">
            <w:pPr>
              <w:jc w:val="center"/>
            </w:pPr>
            <w:r>
              <w:t>Demos</w:t>
            </w:r>
          </w:p>
        </w:tc>
        <w:tc>
          <w:tcPr>
            <w:tcW w:w="2880" w:type="dxa"/>
            <w:vAlign w:val="center"/>
          </w:tcPr>
          <w:p w:rsidR="0006157E" w:rsidRDefault="0006157E" w:rsidP="002A05A4">
            <w:pPr>
              <w:spacing w:after="120"/>
              <w:jc w:val="center"/>
            </w:pPr>
            <w:r>
              <w:t>Quizzes</w:t>
            </w:r>
          </w:p>
          <w:p w:rsidR="0006157E" w:rsidRDefault="0006157E" w:rsidP="002A05A4">
            <w:pPr>
              <w:spacing w:after="120"/>
              <w:jc w:val="center"/>
            </w:pPr>
            <w:r>
              <w:t>Formative assessments</w:t>
            </w:r>
          </w:p>
          <w:p w:rsidR="0006157E" w:rsidRPr="00DB305D" w:rsidRDefault="0006157E" w:rsidP="002A05A4">
            <w:pPr>
              <w:spacing w:after="120"/>
              <w:jc w:val="center"/>
              <w:rPr>
                <w:sz w:val="18"/>
              </w:rPr>
            </w:pPr>
            <w:r>
              <w:t>Labs</w:t>
            </w:r>
          </w:p>
        </w:tc>
      </w:tr>
    </w:tbl>
    <w:p w:rsidR="0006157E" w:rsidRPr="00817175" w:rsidRDefault="0006157E" w:rsidP="00990086">
      <w:pPr>
        <w:spacing w:after="0"/>
        <w:rPr>
          <w:sz w:val="4"/>
          <w:szCs w:val="4"/>
        </w:rPr>
      </w:pPr>
    </w:p>
    <w:sectPr w:rsidR="0006157E" w:rsidRPr="0081717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6157E"/>
    <w:rsid w:val="000850C2"/>
    <w:rsid w:val="001951E8"/>
    <w:rsid w:val="001E1FF2"/>
    <w:rsid w:val="002128EA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37421"/>
    <w:rsid w:val="007A147C"/>
    <w:rsid w:val="007B76BB"/>
    <w:rsid w:val="007F0C34"/>
    <w:rsid w:val="0080537B"/>
    <w:rsid w:val="00817175"/>
    <w:rsid w:val="008341D2"/>
    <w:rsid w:val="008902B0"/>
    <w:rsid w:val="00990086"/>
    <w:rsid w:val="009A0FC1"/>
    <w:rsid w:val="00A73EB8"/>
    <w:rsid w:val="00AA74FF"/>
    <w:rsid w:val="00AC2828"/>
    <w:rsid w:val="00B149C5"/>
    <w:rsid w:val="00B477DC"/>
    <w:rsid w:val="00B963EA"/>
    <w:rsid w:val="00BE53BF"/>
    <w:rsid w:val="00C10155"/>
    <w:rsid w:val="00C94F98"/>
    <w:rsid w:val="00D97955"/>
    <w:rsid w:val="00DB305D"/>
    <w:rsid w:val="00DE5063"/>
    <w:rsid w:val="00EF1B39"/>
    <w:rsid w:val="00F1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2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8C4FC-DDB0-4777-B6D4-4ACF2C396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3</Pages>
  <Words>282</Words>
  <Characters>1609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Brown, Barbara A</cp:lastModifiedBy>
  <cp:revision>2</cp:revision>
  <dcterms:created xsi:type="dcterms:W3CDTF">2023-09-01T12:38:00Z</dcterms:created>
  <dcterms:modified xsi:type="dcterms:W3CDTF">2023-09-01T12:38:00Z</dcterms:modified>
</cp:coreProperties>
</file>