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D30DA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D30DA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C0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62C0B">
              <w:t xml:space="preserve">Atomic Structure, </w:t>
            </w:r>
            <w:r w:rsidR="00BD30DA">
              <w:t>the Periodic Table</w:t>
            </w:r>
            <w:r w:rsidR="00E62C0B">
              <w:t xml:space="preserve"> and Electricity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D30DA" w:rsidRPr="00BD30DA">
              <w:t>How does</w:t>
            </w:r>
            <w:r w:rsidR="004D5ECB">
              <w:t xml:space="preserve"> the structure of an atom influence</w:t>
            </w:r>
            <w:r w:rsidR="00BD30DA" w:rsidRPr="00BD30DA">
              <w:t xml:space="preserve"> the behavior of matter?</w:t>
            </w:r>
            <w:r w:rsidR="00BD5C41">
              <w:t xml:space="preserve"> How does electricity flow and work</w:t>
            </w:r>
            <w:r w:rsidR="00CA41D6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D30DA" w:rsidP="00A5565A">
            <w:pPr>
              <w:jc w:val="center"/>
            </w:pPr>
            <w:r w:rsidRPr="00BD30DA">
              <w:t>Atom</w:t>
            </w:r>
            <w:r w:rsidR="004D5ECB">
              <w:t xml:space="preserve"> Structure</w:t>
            </w:r>
          </w:p>
        </w:tc>
        <w:tc>
          <w:tcPr>
            <w:tcW w:w="1890" w:type="dxa"/>
            <w:vAlign w:val="center"/>
          </w:tcPr>
          <w:p w:rsidR="00A73EB8" w:rsidRPr="00A73EB8" w:rsidRDefault="00AC34E9" w:rsidP="00A5565A">
            <w:pPr>
              <w:jc w:val="center"/>
            </w:pPr>
            <w:r>
              <w:t>3.2.10.A1</w:t>
            </w:r>
          </w:p>
        </w:tc>
        <w:tc>
          <w:tcPr>
            <w:tcW w:w="3420" w:type="dxa"/>
            <w:vAlign w:val="center"/>
          </w:tcPr>
          <w:p w:rsidR="00430277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electron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nucleus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neutron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level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valence electrons</w:t>
            </w:r>
          </w:p>
          <w:p w:rsidR="00BD30DA" w:rsidRPr="00A73EB8" w:rsidRDefault="00BD30DA" w:rsidP="00AC34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  <w:r w:rsidR="00AC34E9">
              <w:t>s</w:t>
            </w:r>
          </w:p>
        </w:tc>
        <w:tc>
          <w:tcPr>
            <w:tcW w:w="3420" w:type="dxa"/>
            <w:vAlign w:val="center"/>
          </w:tcPr>
          <w:p w:rsidR="00A73EB8" w:rsidRDefault="00141764" w:rsidP="00A5565A">
            <w:pPr>
              <w:jc w:val="center"/>
            </w:pPr>
            <w:r>
              <w:t>Guided notes</w:t>
            </w:r>
          </w:p>
          <w:p w:rsidR="00141764" w:rsidRDefault="00141764" w:rsidP="00A5565A">
            <w:pPr>
              <w:jc w:val="center"/>
            </w:pPr>
            <w:r>
              <w:t>Reading activities</w:t>
            </w:r>
          </w:p>
          <w:p w:rsidR="00141764" w:rsidRPr="002F1426" w:rsidRDefault="00141764" w:rsidP="00A5565A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A73EB8" w:rsidRDefault="00141764" w:rsidP="00A5565A">
            <w:pPr>
              <w:spacing w:after="120"/>
              <w:jc w:val="center"/>
            </w:pPr>
            <w:r>
              <w:t>Quizzes</w:t>
            </w:r>
          </w:p>
          <w:p w:rsidR="00141764" w:rsidRDefault="00141764" w:rsidP="00141764">
            <w:pPr>
              <w:spacing w:after="120"/>
              <w:jc w:val="center"/>
            </w:pPr>
            <w:r>
              <w:t>Formative assessments</w:t>
            </w:r>
          </w:p>
          <w:p w:rsidR="00141764" w:rsidRPr="00141764" w:rsidRDefault="00141764" w:rsidP="00141764">
            <w:pPr>
              <w:spacing w:after="120"/>
              <w:jc w:val="center"/>
            </w:pPr>
            <w:r>
              <w:t>Labs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D30DA" w:rsidP="00A5565A">
            <w:pPr>
              <w:jc w:val="center"/>
            </w:pPr>
            <w:r w:rsidRPr="00BD30DA">
              <w:t>Periodic Table</w:t>
            </w:r>
          </w:p>
        </w:tc>
        <w:tc>
          <w:tcPr>
            <w:tcW w:w="1890" w:type="dxa"/>
            <w:vAlign w:val="center"/>
          </w:tcPr>
          <w:p w:rsidR="0080537B" w:rsidRPr="00A73EB8" w:rsidRDefault="00AC34E9" w:rsidP="00A5565A">
            <w:pPr>
              <w:jc w:val="center"/>
            </w:pPr>
            <w:r>
              <w:t>3.2.10.A1</w:t>
            </w:r>
          </w:p>
        </w:tc>
        <w:tc>
          <w:tcPr>
            <w:tcW w:w="3420" w:type="dxa"/>
            <w:vAlign w:val="center"/>
          </w:tcPr>
          <w:p w:rsidR="004D5ECB" w:rsidRDefault="004D5ECB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periodic patterns</w:t>
            </w:r>
          </w:p>
          <w:p w:rsidR="00430277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period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atomic number</w:t>
            </w:r>
          </w:p>
          <w:p w:rsidR="004D5ECB" w:rsidRDefault="00BD30DA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mass number</w:t>
            </w:r>
          </w:p>
          <w:p w:rsidR="00BD30DA" w:rsidRDefault="00BD30DA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metals nonmetals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metalloids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 metals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alkaline earth metals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 metals</w:t>
            </w:r>
          </w:p>
          <w:p w:rsidR="00BD30DA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halogens</w:t>
            </w:r>
          </w:p>
          <w:p w:rsidR="00BD30DA" w:rsidRDefault="0014176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Nob</w:t>
            </w:r>
            <w:r w:rsidR="00BD30DA">
              <w:t>l</w:t>
            </w:r>
            <w:r>
              <w:t>e</w:t>
            </w:r>
            <w:r w:rsidR="00BD30DA">
              <w:t xml:space="preserve"> gases</w:t>
            </w:r>
          </w:p>
          <w:p w:rsidR="00BD30DA" w:rsidRPr="00A73EB8" w:rsidRDefault="00BD30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inner transition metals</w:t>
            </w:r>
          </w:p>
        </w:tc>
        <w:tc>
          <w:tcPr>
            <w:tcW w:w="3420" w:type="dxa"/>
            <w:vAlign w:val="center"/>
          </w:tcPr>
          <w:p w:rsidR="00141764" w:rsidRDefault="00141764" w:rsidP="00141764">
            <w:pPr>
              <w:jc w:val="center"/>
            </w:pPr>
            <w:r>
              <w:t>Guided notes</w:t>
            </w:r>
          </w:p>
          <w:p w:rsidR="00141764" w:rsidRDefault="00141764" w:rsidP="00141764">
            <w:pPr>
              <w:jc w:val="center"/>
            </w:pPr>
            <w:r>
              <w:t>Reading activities</w:t>
            </w:r>
          </w:p>
          <w:p w:rsidR="0080537B" w:rsidRPr="002F1426" w:rsidRDefault="00141764" w:rsidP="00141764">
            <w:pPr>
              <w:jc w:val="center"/>
              <w:rPr>
                <w:b/>
              </w:rPr>
            </w:pPr>
            <w:r>
              <w:t>worksheets</w:t>
            </w:r>
          </w:p>
        </w:tc>
        <w:tc>
          <w:tcPr>
            <w:tcW w:w="2880" w:type="dxa"/>
            <w:vAlign w:val="center"/>
          </w:tcPr>
          <w:p w:rsidR="00141764" w:rsidRDefault="00141764" w:rsidP="00141764">
            <w:pPr>
              <w:spacing w:after="120"/>
              <w:jc w:val="center"/>
            </w:pPr>
            <w:r>
              <w:t>Quizzes</w:t>
            </w:r>
          </w:p>
          <w:p w:rsidR="00141764" w:rsidRDefault="00141764" w:rsidP="00141764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141764" w:rsidP="0014176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27D8" w:rsidP="00A5565A">
            <w:pPr>
              <w:jc w:val="center"/>
            </w:pPr>
            <w:r>
              <w:t>Electricity</w:t>
            </w:r>
          </w:p>
        </w:tc>
        <w:tc>
          <w:tcPr>
            <w:tcW w:w="1890" w:type="dxa"/>
            <w:vAlign w:val="center"/>
          </w:tcPr>
          <w:p w:rsidR="0080537B" w:rsidRPr="00A73EB8" w:rsidRDefault="00C82626" w:rsidP="00A5565A">
            <w:pPr>
              <w:jc w:val="center"/>
            </w:pPr>
            <w:r>
              <w:rPr>
                <w:rFonts w:ascii="Arial" w:hAnsi="Arial" w:cs="Arial"/>
                <w:color w:val="082A3D"/>
                <w:shd w:val="clear" w:color="auto" w:fill="FFFFFF"/>
              </w:rPr>
              <w:t>3.2.3.B4</w:t>
            </w:r>
          </w:p>
        </w:tc>
        <w:tc>
          <w:tcPr>
            <w:tcW w:w="3420" w:type="dxa"/>
            <w:vAlign w:val="center"/>
          </w:tcPr>
          <w:p w:rsidR="004D5ECB" w:rsidRDefault="004D5ECB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Battery</w:t>
            </w:r>
          </w:p>
          <w:p w:rsidR="004D5ECB" w:rsidRDefault="004D5ECB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Switch</w:t>
            </w:r>
          </w:p>
          <w:p w:rsidR="004D5ECB" w:rsidRDefault="004D5ECB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Motor</w:t>
            </w:r>
          </w:p>
          <w:p w:rsidR="00430277" w:rsidRDefault="004D06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Static electricity</w:t>
            </w:r>
          </w:p>
          <w:p w:rsidR="004D063C" w:rsidRDefault="004D06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Voltage</w:t>
            </w:r>
          </w:p>
          <w:p w:rsidR="004D063C" w:rsidRDefault="004D063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Current</w:t>
            </w:r>
          </w:p>
          <w:p w:rsidR="004D5ECB" w:rsidRDefault="004D063C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Resistance</w:t>
            </w:r>
          </w:p>
          <w:p w:rsidR="004D063C" w:rsidRPr="00A73EB8" w:rsidRDefault="004D063C" w:rsidP="004D5EC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circuit</w:t>
            </w:r>
          </w:p>
        </w:tc>
        <w:tc>
          <w:tcPr>
            <w:tcW w:w="3420" w:type="dxa"/>
            <w:vAlign w:val="center"/>
          </w:tcPr>
          <w:p w:rsidR="0080537B" w:rsidRDefault="00696D7B" w:rsidP="00A5565A">
            <w:pPr>
              <w:jc w:val="center"/>
            </w:pPr>
            <w:r>
              <w:t>Guided notes</w:t>
            </w:r>
          </w:p>
          <w:p w:rsidR="00696D7B" w:rsidRDefault="00696D7B" w:rsidP="00A5565A">
            <w:pPr>
              <w:jc w:val="center"/>
            </w:pPr>
            <w:r>
              <w:t>Reading activities</w:t>
            </w:r>
          </w:p>
          <w:p w:rsidR="00696D7B" w:rsidRDefault="00696D7B" w:rsidP="00A5565A">
            <w:pPr>
              <w:jc w:val="center"/>
            </w:pPr>
            <w:r>
              <w:t>Worksheets</w:t>
            </w:r>
          </w:p>
          <w:p w:rsidR="00696D7B" w:rsidRDefault="00696D7B" w:rsidP="00A5565A">
            <w:pPr>
              <w:jc w:val="center"/>
            </w:pPr>
            <w:r>
              <w:t>Circuits lab</w:t>
            </w:r>
          </w:p>
          <w:p w:rsidR="00696D7B" w:rsidRPr="002F1426" w:rsidRDefault="00696D7B" w:rsidP="00A5565A">
            <w:pPr>
              <w:jc w:val="center"/>
              <w:rPr>
                <w:b/>
              </w:rPr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696D7B" w:rsidRDefault="00696D7B" w:rsidP="00696D7B">
            <w:pPr>
              <w:spacing w:after="120"/>
              <w:jc w:val="center"/>
            </w:pPr>
            <w:r>
              <w:t>Quizzes</w:t>
            </w:r>
          </w:p>
          <w:p w:rsidR="00696D7B" w:rsidRDefault="00696D7B" w:rsidP="00696D7B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696D7B" w:rsidP="00696D7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41764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063C"/>
    <w:rsid w:val="004D4FCE"/>
    <w:rsid w:val="004D5ECB"/>
    <w:rsid w:val="005E38FC"/>
    <w:rsid w:val="00611B54"/>
    <w:rsid w:val="00696D7B"/>
    <w:rsid w:val="007A147C"/>
    <w:rsid w:val="007F0C34"/>
    <w:rsid w:val="007F7109"/>
    <w:rsid w:val="0080537B"/>
    <w:rsid w:val="008902B0"/>
    <w:rsid w:val="00990086"/>
    <w:rsid w:val="009A0FC1"/>
    <w:rsid w:val="00A73EB8"/>
    <w:rsid w:val="00AC2828"/>
    <w:rsid w:val="00AC34E9"/>
    <w:rsid w:val="00B149C5"/>
    <w:rsid w:val="00B477DC"/>
    <w:rsid w:val="00B963EA"/>
    <w:rsid w:val="00BD30DA"/>
    <w:rsid w:val="00BD5C41"/>
    <w:rsid w:val="00BE53BF"/>
    <w:rsid w:val="00C127D8"/>
    <w:rsid w:val="00C82626"/>
    <w:rsid w:val="00C94F98"/>
    <w:rsid w:val="00CA41D6"/>
    <w:rsid w:val="00D97955"/>
    <w:rsid w:val="00DB305D"/>
    <w:rsid w:val="00DE5063"/>
    <w:rsid w:val="00E62C0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2844B-4671-4269-B0CF-D04F822A3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165</Words>
  <Characters>944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2023-09-01T12:39:00Z</dcterms:created>
  <dcterms:modified xsi:type="dcterms:W3CDTF">2023-09-01T12:39:00Z</dcterms:modified>
</cp:coreProperties>
</file>