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595D79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>
        <w:tab/>
      </w:r>
      <w:r w:rsidR="00595D79">
        <w:t>AP Biology</w:t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595D79">
        <w:rPr>
          <w:b/>
        </w:rPr>
        <w:t xml:space="preserve"> </w:t>
      </w:r>
      <w:r w:rsidR="00595D79"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29386E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29386E">
              <w:t>Unit 7</w:t>
            </w:r>
            <w:r w:rsidR="00595D79" w:rsidRPr="00595D79">
              <w:t xml:space="preserve">: </w:t>
            </w:r>
            <w:r w:rsidR="0029386E">
              <w:t>Evolution</w:t>
            </w:r>
            <w:bookmarkStart w:id="0" w:name="_GoBack"/>
            <w:bookmarkEnd w:id="0"/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9F7E17">
              <w:rPr>
                <w:b/>
              </w:rPr>
              <w:t xml:space="preserve"> </w:t>
            </w:r>
            <w:r w:rsidR="008532DB">
              <w:t>15</w:t>
            </w:r>
            <w:r w:rsidR="00092D76">
              <w:t xml:space="preserve"> </w:t>
            </w:r>
            <w:r w:rsidR="009F7E17" w:rsidRPr="009F7E17">
              <w:t>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595D79" w:rsidRDefault="002F1426" w:rsidP="00595D79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</w:p>
          <w:p w:rsidR="00AF2540" w:rsidRPr="00AF2540" w:rsidRDefault="00AF2540" w:rsidP="00AF2540">
            <w:pPr>
              <w:rPr>
                <w:lang w:bidi="ar-SA"/>
              </w:rPr>
            </w:pPr>
            <w:r w:rsidRPr="00AF2540">
              <w:rPr>
                <w:lang w:bidi="ar-SA"/>
              </w:rPr>
              <w:t xml:space="preserve">1. How does Natural Selection lead to evolution of a population? </w:t>
            </w:r>
          </w:p>
          <w:p w:rsidR="00AF2540" w:rsidRPr="00AF2540" w:rsidRDefault="00AF2540" w:rsidP="00AF2540">
            <w:pPr>
              <w:rPr>
                <w:lang w:bidi="ar-SA"/>
              </w:rPr>
            </w:pPr>
            <w:r w:rsidRPr="00AF2540">
              <w:rPr>
                <w:lang w:bidi="ar-SA"/>
              </w:rPr>
              <w:t>2. How do changes in genotype result in changes in phenotype?\</w:t>
            </w:r>
          </w:p>
          <w:p w:rsidR="00AF2540" w:rsidRPr="00AF2540" w:rsidRDefault="00AF2540" w:rsidP="00AF2540">
            <w:pPr>
              <w:rPr>
                <w:lang w:bidi="ar-SA"/>
              </w:rPr>
            </w:pPr>
            <w:r w:rsidRPr="00AF2540">
              <w:rPr>
                <w:lang w:bidi="ar-SA"/>
              </w:rPr>
              <w:t>3. Why does natural selection act on phenotypic variations in a population?</w:t>
            </w:r>
          </w:p>
          <w:p w:rsidR="00AF2540" w:rsidRPr="00AF2540" w:rsidRDefault="00AF2540" w:rsidP="00AF2540">
            <w:pPr>
              <w:rPr>
                <w:lang w:bidi="ar-SA"/>
              </w:rPr>
            </w:pPr>
            <w:r w:rsidRPr="00AF2540">
              <w:rPr>
                <w:lang w:bidi="ar-SA"/>
              </w:rPr>
              <w:t>4. How does genetic drift impact evolution and disrupt HWE?</w:t>
            </w:r>
          </w:p>
          <w:p w:rsidR="00AF2540" w:rsidRPr="00AF2540" w:rsidRDefault="00AF2540" w:rsidP="00AF2540">
            <w:pPr>
              <w:rPr>
                <w:lang w:bidi="ar-SA"/>
              </w:rPr>
            </w:pPr>
            <w:r w:rsidRPr="00AF2540">
              <w:rPr>
                <w:lang w:bidi="ar-SA"/>
              </w:rPr>
              <w:t xml:space="preserve">5. In what ways is biological evolution supported by evidence from other disciplines (ie: geography, mathematics) </w:t>
            </w:r>
          </w:p>
          <w:p w:rsidR="00AF2540" w:rsidRPr="00AF2540" w:rsidRDefault="00AF2540" w:rsidP="00AF2540">
            <w:pPr>
              <w:rPr>
                <w:lang w:bidi="ar-SA"/>
              </w:rPr>
            </w:pPr>
            <w:r w:rsidRPr="00AF2540">
              <w:rPr>
                <w:lang w:bidi="ar-SA"/>
              </w:rPr>
              <w:t>6. What structural and functional evidence supports the relatedness of all domains, all eukaryotes</w:t>
            </w:r>
          </w:p>
          <w:p w:rsidR="00AF2540" w:rsidRPr="00AF2540" w:rsidRDefault="00AF2540" w:rsidP="00AF2540">
            <w:pPr>
              <w:rPr>
                <w:lang w:bidi="ar-SA"/>
              </w:rPr>
            </w:pPr>
            <w:r w:rsidRPr="00AF2540">
              <w:rPr>
                <w:lang w:bidi="ar-SA"/>
              </w:rPr>
              <w:t>7. How does the study of phylogenetics represent evolutionary history in a testable way?</w:t>
            </w:r>
          </w:p>
          <w:p w:rsidR="00AF2540" w:rsidRPr="00AF2540" w:rsidRDefault="00AF2540" w:rsidP="00AF2540">
            <w:pPr>
              <w:rPr>
                <w:lang w:bidi="ar-SA"/>
              </w:rPr>
            </w:pPr>
            <w:r w:rsidRPr="00AF2540">
              <w:rPr>
                <w:lang w:bidi="ar-SA"/>
              </w:rPr>
              <w:t xml:space="preserve">8. How does speciation occur? </w:t>
            </w:r>
          </w:p>
          <w:p w:rsidR="00D97955" w:rsidRPr="00AF2540" w:rsidRDefault="00AF2540" w:rsidP="00AF2540">
            <w:pPr>
              <w:rPr>
                <w:sz w:val="20"/>
                <w:szCs w:val="20"/>
                <w:lang w:bidi="ar-SA"/>
              </w:rPr>
            </w:pPr>
            <w:r w:rsidRPr="00AF2540">
              <w:rPr>
                <w:lang w:bidi="ar-SA"/>
              </w:rPr>
              <w:t xml:space="preserve">9. Why must hypotheses about the origin of life on earth be supported by scientific evidence and span many disciplines? 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DA4A14" w:rsidP="00DA4A14">
            <w:pPr>
              <w:jc w:val="center"/>
            </w:pPr>
            <w:r>
              <w:t>Darwin &amp; Descent with Modification</w:t>
            </w:r>
          </w:p>
        </w:tc>
        <w:tc>
          <w:tcPr>
            <w:tcW w:w="1890" w:type="dxa"/>
            <w:vAlign w:val="center"/>
          </w:tcPr>
          <w:p w:rsidR="00A5538D" w:rsidRDefault="00A5538D" w:rsidP="00A5565A">
            <w:pPr>
              <w:jc w:val="center"/>
            </w:pPr>
            <w:r>
              <w:t>Learning Objective</w:t>
            </w:r>
            <w:r w:rsidR="003A2BD0">
              <w:t>s</w:t>
            </w:r>
          </w:p>
          <w:p w:rsidR="00DA4A14" w:rsidRDefault="00DA4A14" w:rsidP="00A5565A">
            <w:pPr>
              <w:jc w:val="center"/>
            </w:pPr>
            <w:r>
              <w:t>1.5, 1.9-1.13, 1.26, 2.38, 3.24, 4.26</w:t>
            </w:r>
          </w:p>
          <w:p w:rsidR="00A73EB8" w:rsidRPr="00A73EB8" w:rsidRDefault="00A73EB8" w:rsidP="001F06A7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DA4A1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Natural Selection, Charles Darwin, adaptation, fitness</w:t>
            </w:r>
          </w:p>
        </w:tc>
        <w:tc>
          <w:tcPr>
            <w:tcW w:w="3420" w:type="dxa"/>
            <w:vAlign w:val="center"/>
          </w:tcPr>
          <w:p w:rsidR="00A73EB8" w:rsidRPr="00DA4A14" w:rsidRDefault="00DA4A14" w:rsidP="0034091B">
            <w:pPr>
              <w:jc w:val="center"/>
            </w:pPr>
            <w:r>
              <w:t>Natural Selection pHET simulation Lab</w:t>
            </w:r>
          </w:p>
        </w:tc>
        <w:tc>
          <w:tcPr>
            <w:tcW w:w="2880" w:type="dxa"/>
            <w:vAlign w:val="center"/>
          </w:tcPr>
          <w:p w:rsidR="00A73EB8" w:rsidRPr="00DB305D" w:rsidRDefault="00DA4A14" w:rsidP="00DA4A14">
            <w:pPr>
              <w:spacing w:after="120"/>
              <w:jc w:val="center"/>
              <w:rPr>
                <w:sz w:val="18"/>
              </w:rPr>
            </w:pPr>
            <w:r>
              <w:t>Completed Lab Packet w/ Graph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DA4A14" w:rsidP="00A5565A">
            <w:pPr>
              <w:jc w:val="center"/>
            </w:pPr>
            <w:r>
              <w:t>Selection &amp; Hardy-Weinberg Equilibrium</w:t>
            </w:r>
          </w:p>
        </w:tc>
        <w:tc>
          <w:tcPr>
            <w:tcW w:w="1890" w:type="dxa"/>
            <w:vAlign w:val="center"/>
          </w:tcPr>
          <w:p w:rsidR="0080537B" w:rsidRDefault="009F7E17" w:rsidP="00A5565A">
            <w:pPr>
              <w:jc w:val="center"/>
            </w:pPr>
            <w:r>
              <w:t>Learning Objective</w:t>
            </w:r>
            <w:r w:rsidR="00DA0813">
              <w:t>s</w:t>
            </w:r>
          </w:p>
          <w:p w:rsidR="009F7E17" w:rsidRPr="00A73EB8" w:rsidRDefault="00DA4A14" w:rsidP="00D16774">
            <w:pPr>
              <w:jc w:val="center"/>
            </w:pPr>
            <w:r>
              <w:t>1.1-1.4, 1.6-1.8, 1.22</w:t>
            </w:r>
          </w:p>
        </w:tc>
        <w:tc>
          <w:tcPr>
            <w:tcW w:w="3420" w:type="dxa"/>
            <w:vAlign w:val="center"/>
          </w:tcPr>
          <w:p w:rsidR="00430277" w:rsidRPr="00A73EB8" w:rsidRDefault="00DA4A1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Artificial selection, mechanisms of change, microevolution, genetic drift, bottlenecking, founder effect, mutation, migration, HWE</w:t>
            </w:r>
          </w:p>
        </w:tc>
        <w:tc>
          <w:tcPr>
            <w:tcW w:w="3420" w:type="dxa"/>
            <w:vAlign w:val="center"/>
          </w:tcPr>
          <w:p w:rsidR="0080537B" w:rsidRPr="002F1426" w:rsidRDefault="00DA4A14" w:rsidP="00DA0813">
            <w:pPr>
              <w:jc w:val="center"/>
              <w:rPr>
                <w:b/>
              </w:rPr>
            </w:pPr>
            <w:r>
              <w:t>Mechanisms of Evolution Concept Map, Fishy Frequency Lab, Rock Pocket Mouse Video &amp; Worksheet</w:t>
            </w:r>
          </w:p>
        </w:tc>
        <w:tc>
          <w:tcPr>
            <w:tcW w:w="2880" w:type="dxa"/>
            <w:vAlign w:val="center"/>
          </w:tcPr>
          <w:p w:rsidR="0080537B" w:rsidRPr="00DC0EE5" w:rsidRDefault="00DA4A14" w:rsidP="00DA4A14">
            <w:pPr>
              <w:spacing w:after="120"/>
              <w:jc w:val="center"/>
            </w:pPr>
            <w:r>
              <w:t>Graded concept map, graded lab packet, graded worksheet &amp; Ch 22 &amp; 23 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DA4A14" w:rsidP="00185AB0">
            <w:pPr>
              <w:jc w:val="center"/>
            </w:pPr>
            <w:r>
              <w:t>Speciation</w:t>
            </w:r>
          </w:p>
        </w:tc>
        <w:tc>
          <w:tcPr>
            <w:tcW w:w="1890" w:type="dxa"/>
            <w:vAlign w:val="center"/>
          </w:tcPr>
          <w:p w:rsidR="002F171A" w:rsidRDefault="00595D79" w:rsidP="00D16774">
            <w:pPr>
              <w:jc w:val="center"/>
            </w:pPr>
            <w:r>
              <w:t>L</w:t>
            </w:r>
            <w:r w:rsidR="009F7E17">
              <w:t>earning Objective</w:t>
            </w:r>
            <w:r w:rsidR="00D16774">
              <w:t>s</w:t>
            </w:r>
          </w:p>
          <w:p w:rsidR="00D16774" w:rsidRPr="00A73EB8" w:rsidRDefault="00DA4A14" w:rsidP="00D16774">
            <w:pPr>
              <w:jc w:val="center"/>
            </w:pPr>
            <w:r>
              <w:t>1.20-1.21, 1.23-1.25</w:t>
            </w:r>
          </w:p>
        </w:tc>
        <w:tc>
          <w:tcPr>
            <w:tcW w:w="3420" w:type="dxa"/>
            <w:vAlign w:val="center"/>
          </w:tcPr>
          <w:p w:rsidR="00430277" w:rsidRPr="00A73EB8" w:rsidRDefault="00DA4A1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Isolating mechanisms, convergent evolution, sympatric speciation, allopatric speciation</w:t>
            </w:r>
          </w:p>
        </w:tc>
        <w:tc>
          <w:tcPr>
            <w:tcW w:w="3420" w:type="dxa"/>
            <w:vAlign w:val="center"/>
          </w:tcPr>
          <w:p w:rsidR="0080537B" w:rsidRPr="00280923" w:rsidRDefault="00DA4A14" w:rsidP="00280923">
            <w:pPr>
              <w:jc w:val="center"/>
            </w:pPr>
            <w:r>
              <w:t>Speciation Group Lesson</w:t>
            </w:r>
            <w:r w:rsidR="0051075A">
              <w:t>, Whale Evolution writing prompt, Do you See what Eye See Case Study</w:t>
            </w:r>
          </w:p>
        </w:tc>
        <w:tc>
          <w:tcPr>
            <w:tcW w:w="2880" w:type="dxa"/>
            <w:vAlign w:val="center"/>
          </w:tcPr>
          <w:p w:rsidR="0080537B" w:rsidRPr="00280923" w:rsidRDefault="00DA4A14" w:rsidP="00A5565A">
            <w:pPr>
              <w:spacing w:after="120"/>
              <w:jc w:val="center"/>
            </w:pPr>
            <w:r>
              <w:t>Graded lesson w/ rubric</w:t>
            </w:r>
            <w:r w:rsidR="0051075A">
              <w:t>, graded writing prompt, Completed Case Study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DA4A14" w:rsidP="000063E9">
            <w:pPr>
              <w:jc w:val="center"/>
            </w:pPr>
            <w:r>
              <w:t>Phylogeny</w:t>
            </w:r>
          </w:p>
        </w:tc>
        <w:tc>
          <w:tcPr>
            <w:tcW w:w="1890" w:type="dxa"/>
            <w:vAlign w:val="center"/>
          </w:tcPr>
          <w:p w:rsidR="002717B6" w:rsidRDefault="00BB269E" w:rsidP="004447B2">
            <w:pPr>
              <w:jc w:val="center"/>
            </w:pPr>
            <w:r>
              <w:t xml:space="preserve">Learning Objectives </w:t>
            </w:r>
          </w:p>
          <w:p w:rsidR="00BB269E" w:rsidRDefault="00DA4A14" w:rsidP="004447B2">
            <w:pPr>
              <w:jc w:val="center"/>
            </w:pPr>
            <w:r>
              <w:t>1.15-1.19, 2.26</w:t>
            </w:r>
          </w:p>
          <w:p w:rsidR="00BB269E" w:rsidRPr="00A73EB8" w:rsidRDefault="00BB269E" w:rsidP="004447B2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DA4A1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Taxa, node, relatedness, cladogram, phylogenetic tree</w:t>
            </w:r>
          </w:p>
        </w:tc>
        <w:tc>
          <w:tcPr>
            <w:tcW w:w="3420" w:type="dxa"/>
            <w:vAlign w:val="center"/>
          </w:tcPr>
          <w:p w:rsidR="002717B6" w:rsidRPr="002F1426" w:rsidRDefault="00DA4A14" w:rsidP="00BE710D">
            <w:pPr>
              <w:jc w:val="center"/>
              <w:rPr>
                <w:b/>
              </w:rPr>
            </w:pPr>
            <w:r>
              <w:t>PBS Nova Evolution Lab, Candy Phylogeny,</w:t>
            </w:r>
            <w:r w:rsidR="0051075A">
              <w:t xml:space="preserve"> BLAST Evolutionary Relationships Lab</w:t>
            </w:r>
          </w:p>
        </w:tc>
        <w:tc>
          <w:tcPr>
            <w:tcW w:w="2880" w:type="dxa"/>
            <w:vAlign w:val="center"/>
          </w:tcPr>
          <w:p w:rsidR="002717B6" w:rsidRPr="00DB305D" w:rsidRDefault="0051075A" w:rsidP="00BB269E">
            <w:pPr>
              <w:spacing w:after="120"/>
              <w:jc w:val="center"/>
              <w:rPr>
                <w:sz w:val="18"/>
              </w:rPr>
            </w:pPr>
            <w:r>
              <w:t>Completed candy cladogram, graded information lab report</w:t>
            </w:r>
          </w:p>
        </w:tc>
      </w:tr>
      <w:tr w:rsidR="00DA4A14" w:rsidTr="00A5565A">
        <w:tc>
          <w:tcPr>
            <w:tcW w:w="2785" w:type="dxa"/>
            <w:vAlign w:val="center"/>
          </w:tcPr>
          <w:p w:rsidR="00DA4A14" w:rsidRDefault="00DA4A14" w:rsidP="000063E9">
            <w:pPr>
              <w:jc w:val="center"/>
            </w:pPr>
            <w:r>
              <w:lastRenderedPageBreak/>
              <w:t>Origins of Life</w:t>
            </w:r>
          </w:p>
        </w:tc>
        <w:tc>
          <w:tcPr>
            <w:tcW w:w="1890" w:type="dxa"/>
            <w:vAlign w:val="center"/>
          </w:tcPr>
          <w:p w:rsidR="00DA4A14" w:rsidRDefault="00DA4A14" w:rsidP="004447B2">
            <w:pPr>
              <w:jc w:val="center"/>
            </w:pPr>
            <w:r>
              <w:t>Learning Objectives</w:t>
            </w:r>
          </w:p>
          <w:p w:rsidR="00DA4A14" w:rsidRDefault="00DA4A14" w:rsidP="004447B2">
            <w:pPr>
              <w:jc w:val="center"/>
            </w:pPr>
            <w:r>
              <w:t>1.14, 1.27-1.32</w:t>
            </w:r>
          </w:p>
        </w:tc>
        <w:tc>
          <w:tcPr>
            <w:tcW w:w="3420" w:type="dxa"/>
            <w:vAlign w:val="center"/>
          </w:tcPr>
          <w:p w:rsidR="00DA4A14" w:rsidRDefault="0051075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RNA World Hypothesis, Primitive earth, common ancestry</w:t>
            </w:r>
          </w:p>
        </w:tc>
        <w:tc>
          <w:tcPr>
            <w:tcW w:w="3420" w:type="dxa"/>
            <w:vAlign w:val="center"/>
          </w:tcPr>
          <w:p w:rsidR="00DA4A14" w:rsidRDefault="0051075A" w:rsidP="00BE710D">
            <w:pPr>
              <w:jc w:val="center"/>
            </w:pPr>
            <w:r>
              <w:t>Origin of Life Video, Origins of Life Case Study</w:t>
            </w:r>
          </w:p>
        </w:tc>
        <w:tc>
          <w:tcPr>
            <w:tcW w:w="2880" w:type="dxa"/>
            <w:vAlign w:val="center"/>
          </w:tcPr>
          <w:p w:rsidR="00DA4A14" w:rsidRDefault="0051075A" w:rsidP="00BB269E">
            <w:pPr>
              <w:spacing w:after="120"/>
              <w:jc w:val="center"/>
            </w:pPr>
            <w:r>
              <w:t>Completed case study, Ch 24-26 Quiz</w:t>
            </w:r>
          </w:p>
        </w:tc>
      </w:tr>
    </w:tbl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C869E5"/>
    <w:multiLevelType w:val="hybridMultilevel"/>
    <w:tmpl w:val="0576D7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31154C"/>
    <w:multiLevelType w:val="hybridMultilevel"/>
    <w:tmpl w:val="A42482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A511C1"/>
    <w:multiLevelType w:val="hybridMultilevel"/>
    <w:tmpl w:val="DB5AB19E"/>
    <w:lvl w:ilvl="0" w:tplc="A80C7DC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063E9"/>
    <w:rsid w:val="000456F8"/>
    <w:rsid w:val="000850C2"/>
    <w:rsid w:val="00092D76"/>
    <w:rsid w:val="00120692"/>
    <w:rsid w:val="00185AB0"/>
    <w:rsid w:val="001951E8"/>
    <w:rsid w:val="001E06E5"/>
    <w:rsid w:val="001E1FF2"/>
    <w:rsid w:val="001F06A7"/>
    <w:rsid w:val="00243906"/>
    <w:rsid w:val="002717B6"/>
    <w:rsid w:val="00280923"/>
    <w:rsid w:val="0029386E"/>
    <w:rsid w:val="002F1426"/>
    <w:rsid w:val="002F171A"/>
    <w:rsid w:val="002F1966"/>
    <w:rsid w:val="003154BD"/>
    <w:rsid w:val="0034091B"/>
    <w:rsid w:val="003A1F67"/>
    <w:rsid w:val="003A2BD0"/>
    <w:rsid w:val="003C431C"/>
    <w:rsid w:val="00430277"/>
    <w:rsid w:val="004447B2"/>
    <w:rsid w:val="004D0BFE"/>
    <w:rsid w:val="004D4FCE"/>
    <w:rsid w:val="0051075A"/>
    <w:rsid w:val="00595D79"/>
    <w:rsid w:val="005E38FC"/>
    <w:rsid w:val="00611B54"/>
    <w:rsid w:val="00613CB0"/>
    <w:rsid w:val="00664999"/>
    <w:rsid w:val="007A147C"/>
    <w:rsid w:val="007F0C34"/>
    <w:rsid w:val="0080537B"/>
    <w:rsid w:val="0083516A"/>
    <w:rsid w:val="008532DB"/>
    <w:rsid w:val="008668B6"/>
    <w:rsid w:val="008902B0"/>
    <w:rsid w:val="0097390F"/>
    <w:rsid w:val="00990086"/>
    <w:rsid w:val="009A0FC1"/>
    <w:rsid w:val="009F77DC"/>
    <w:rsid w:val="009F7E17"/>
    <w:rsid w:val="00A5538D"/>
    <w:rsid w:val="00A73EB8"/>
    <w:rsid w:val="00A953E5"/>
    <w:rsid w:val="00AC2828"/>
    <w:rsid w:val="00AF2540"/>
    <w:rsid w:val="00B149C5"/>
    <w:rsid w:val="00B477DC"/>
    <w:rsid w:val="00B963EA"/>
    <w:rsid w:val="00BB269E"/>
    <w:rsid w:val="00BE53BF"/>
    <w:rsid w:val="00BE710D"/>
    <w:rsid w:val="00C918C5"/>
    <w:rsid w:val="00C94F98"/>
    <w:rsid w:val="00D16774"/>
    <w:rsid w:val="00D97955"/>
    <w:rsid w:val="00DA0813"/>
    <w:rsid w:val="00DA4A14"/>
    <w:rsid w:val="00DB305D"/>
    <w:rsid w:val="00DC0EE5"/>
    <w:rsid w:val="00DD26B6"/>
    <w:rsid w:val="00DE5063"/>
    <w:rsid w:val="00DE5BAB"/>
    <w:rsid w:val="00DF6F3D"/>
    <w:rsid w:val="00E02472"/>
    <w:rsid w:val="00E57952"/>
    <w:rsid w:val="00EF1B39"/>
    <w:rsid w:val="00EF23B1"/>
    <w:rsid w:val="00EF31E2"/>
    <w:rsid w:val="00F23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6C1DC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DC0BC3-C803-433D-A0CD-DF15DA9C7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17</TotalTime>
  <Pages>2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Goodman, Sarah E.</cp:lastModifiedBy>
  <cp:revision>5</cp:revision>
  <dcterms:created xsi:type="dcterms:W3CDTF">2018-08-15T13:38:00Z</dcterms:created>
  <dcterms:modified xsi:type="dcterms:W3CDTF">2018-08-15T13:55:00Z</dcterms:modified>
</cp:coreProperties>
</file>