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D308E3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CA0123">
              <w:t xml:space="preserve">Unit </w:t>
            </w:r>
            <w:r w:rsidR="00704EE9">
              <w:t>1</w:t>
            </w:r>
            <w:r w:rsidR="00D308E3">
              <w:t>5: Independent Research Project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308E3">
              <w:t>3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308E3">
              <w:t>What research topic is interesting to each student and how can we perform research at the high school level?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308E3" w:rsidP="00D308E3">
            <w:pPr>
              <w:jc w:val="center"/>
            </w:pPr>
            <w:r>
              <w:t>Project proposal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B0158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Proposal form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Equipment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Materials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 design</w:t>
            </w:r>
          </w:p>
          <w:p w:rsidR="00D308E3" w:rsidRPr="00A73EB8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analysis</w:t>
            </w:r>
          </w:p>
        </w:tc>
        <w:tc>
          <w:tcPr>
            <w:tcW w:w="3420" w:type="dxa"/>
            <w:vAlign w:val="center"/>
          </w:tcPr>
          <w:p w:rsidR="007A7FB0" w:rsidRDefault="008B0158" w:rsidP="008B0158">
            <w:pPr>
              <w:jc w:val="center"/>
            </w:pPr>
            <w:r>
              <w:t>Lecture</w:t>
            </w:r>
          </w:p>
          <w:p w:rsidR="008B0158" w:rsidRDefault="00D308E3" w:rsidP="008B0158">
            <w:pPr>
              <w:jc w:val="center"/>
            </w:pPr>
            <w:r>
              <w:t>Past example analysis activity</w:t>
            </w:r>
          </w:p>
          <w:p w:rsidR="00D308E3" w:rsidRPr="008B0158" w:rsidRDefault="00D308E3" w:rsidP="008B0158">
            <w:pPr>
              <w:jc w:val="center"/>
            </w:pPr>
            <w:r>
              <w:t>Proposal to Mr. Hanula</w:t>
            </w:r>
          </w:p>
        </w:tc>
        <w:tc>
          <w:tcPr>
            <w:tcW w:w="2880" w:type="dxa"/>
            <w:vAlign w:val="center"/>
          </w:tcPr>
          <w:p w:rsidR="00A73EB8" w:rsidRPr="00DB305D" w:rsidRDefault="00D308E3" w:rsidP="00CA0123">
            <w:pPr>
              <w:spacing w:after="120"/>
              <w:jc w:val="center"/>
              <w:rPr>
                <w:sz w:val="18"/>
              </w:rPr>
            </w:pPr>
            <w:r>
              <w:t>Proposal form</w:t>
            </w:r>
          </w:p>
        </w:tc>
      </w:tr>
      <w:tr w:rsidR="007A7FB0" w:rsidTr="0080537B">
        <w:tc>
          <w:tcPr>
            <w:tcW w:w="2785" w:type="dxa"/>
            <w:vAlign w:val="center"/>
          </w:tcPr>
          <w:p w:rsidR="007A7FB0" w:rsidRDefault="00D308E3" w:rsidP="009F1F63">
            <w:pPr>
              <w:jc w:val="center"/>
            </w:pPr>
            <w:r>
              <w:t>Conducting research and analysis</w:t>
            </w:r>
            <w:r w:rsidR="008B0158">
              <w:t xml:space="preserve"> </w:t>
            </w:r>
          </w:p>
        </w:tc>
        <w:tc>
          <w:tcPr>
            <w:tcW w:w="1890" w:type="dxa"/>
            <w:vAlign w:val="center"/>
          </w:tcPr>
          <w:p w:rsidR="007A7FB0" w:rsidRPr="00A73EB8" w:rsidRDefault="007A7FB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B0158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analysis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design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Introduction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 tool development</w:t>
            </w:r>
          </w:p>
        </w:tc>
        <w:tc>
          <w:tcPr>
            <w:tcW w:w="3420" w:type="dxa"/>
            <w:vAlign w:val="center"/>
          </w:tcPr>
          <w:p w:rsidR="008B0158" w:rsidRDefault="00D308E3" w:rsidP="008B0158">
            <w:pPr>
              <w:jc w:val="center"/>
            </w:pPr>
            <w:r>
              <w:t>Lecture</w:t>
            </w:r>
          </w:p>
          <w:p w:rsidR="00D308E3" w:rsidRDefault="00D308E3" w:rsidP="008B0158">
            <w:pPr>
              <w:jc w:val="center"/>
            </w:pPr>
            <w:r>
              <w:t>Independent student work</w:t>
            </w:r>
          </w:p>
        </w:tc>
        <w:tc>
          <w:tcPr>
            <w:tcW w:w="2880" w:type="dxa"/>
            <w:vAlign w:val="center"/>
          </w:tcPr>
          <w:p w:rsidR="007A7FB0" w:rsidRDefault="00D308E3" w:rsidP="008B0158">
            <w:pPr>
              <w:spacing w:after="120"/>
              <w:jc w:val="center"/>
            </w:pPr>
            <w:r>
              <w:t>Research paper</w:t>
            </w:r>
          </w:p>
          <w:p w:rsidR="00D308E3" w:rsidRPr="007A7FB0" w:rsidRDefault="00D308E3" w:rsidP="008B0158">
            <w:pPr>
              <w:spacing w:after="120"/>
              <w:jc w:val="center"/>
            </w:pPr>
            <w:r>
              <w:t>Communication tool</w:t>
            </w:r>
          </w:p>
        </w:tc>
      </w:tr>
      <w:tr w:rsidR="008B0158" w:rsidTr="0080537B">
        <w:tc>
          <w:tcPr>
            <w:tcW w:w="2785" w:type="dxa"/>
            <w:vAlign w:val="center"/>
          </w:tcPr>
          <w:p w:rsidR="008B0158" w:rsidRDefault="00D308E3" w:rsidP="009F1F63">
            <w:pPr>
              <w:jc w:val="center"/>
            </w:pPr>
            <w:r>
              <w:t>Research presentation</w:t>
            </w:r>
          </w:p>
        </w:tc>
        <w:tc>
          <w:tcPr>
            <w:tcW w:w="1890" w:type="dxa"/>
            <w:vAlign w:val="center"/>
          </w:tcPr>
          <w:p w:rsidR="008B0158" w:rsidRPr="00A73EB8" w:rsidRDefault="008B015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B0158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Communication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presentation</w:t>
            </w:r>
          </w:p>
          <w:p w:rsidR="00D308E3" w:rsidRDefault="00D308E3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Fielding questions</w:t>
            </w:r>
          </w:p>
        </w:tc>
        <w:tc>
          <w:tcPr>
            <w:tcW w:w="3420" w:type="dxa"/>
            <w:vAlign w:val="center"/>
          </w:tcPr>
          <w:p w:rsidR="00D308E3" w:rsidRDefault="00D308E3" w:rsidP="00CA0123">
            <w:pPr>
              <w:jc w:val="center"/>
            </w:pPr>
            <w:r>
              <w:t>Practice session in class</w:t>
            </w:r>
          </w:p>
          <w:p w:rsidR="008B0158" w:rsidRDefault="00D308E3" w:rsidP="00CA0123">
            <w:pPr>
              <w:jc w:val="center"/>
            </w:pPr>
            <w:r>
              <w:t>Research presentation session</w:t>
            </w:r>
          </w:p>
        </w:tc>
        <w:tc>
          <w:tcPr>
            <w:tcW w:w="2880" w:type="dxa"/>
            <w:vAlign w:val="center"/>
          </w:tcPr>
          <w:p w:rsidR="008B0158" w:rsidRDefault="00D308E3" w:rsidP="007A7FB0">
            <w:pPr>
              <w:spacing w:after="120"/>
              <w:jc w:val="center"/>
            </w:pPr>
            <w:r>
              <w:t>Evidence from presentation session</w:t>
            </w:r>
          </w:p>
          <w:p w:rsidR="00D308E3" w:rsidRDefault="00D308E3" w:rsidP="007A7FB0">
            <w:pPr>
              <w:spacing w:after="120"/>
              <w:jc w:val="center"/>
            </w:pPr>
            <w:r>
              <w:t>Presentation feedback form from those in attendance</w:t>
            </w:r>
            <w:bookmarkStart w:id="0" w:name="_GoBack"/>
            <w:bookmarkEnd w:id="0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227"/>
    <w:rsid w:val="000850C2"/>
    <w:rsid w:val="000E531D"/>
    <w:rsid w:val="000F21AD"/>
    <w:rsid w:val="00120692"/>
    <w:rsid w:val="00134952"/>
    <w:rsid w:val="001411F1"/>
    <w:rsid w:val="00185BCD"/>
    <w:rsid w:val="001951E8"/>
    <w:rsid w:val="001E06E5"/>
    <w:rsid w:val="001E1FF2"/>
    <w:rsid w:val="002003EC"/>
    <w:rsid w:val="00243906"/>
    <w:rsid w:val="002717B6"/>
    <w:rsid w:val="002950F4"/>
    <w:rsid w:val="002F1426"/>
    <w:rsid w:val="002F1966"/>
    <w:rsid w:val="002F677B"/>
    <w:rsid w:val="00314E24"/>
    <w:rsid w:val="003154BD"/>
    <w:rsid w:val="00381BC9"/>
    <w:rsid w:val="003A1F67"/>
    <w:rsid w:val="00430277"/>
    <w:rsid w:val="004D4FCE"/>
    <w:rsid w:val="005030D8"/>
    <w:rsid w:val="00535176"/>
    <w:rsid w:val="005E38FC"/>
    <w:rsid w:val="00611B54"/>
    <w:rsid w:val="00655F6F"/>
    <w:rsid w:val="006B5B8A"/>
    <w:rsid w:val="006D0074"/>
    <w:rsid w:val="00704EE9"/>
    <w:rsid w:val="00705398"/>
    <w:rsid w:val="007A147C"/>
    <w:rsid w:val="007A7FB0"/>
    <w:rsid w:val="007E596C"/>
    <w:rsid w:val="007F0C34"/>
    <w:rsid w:val="0080537B"/>
    <w:rsid w:val="008066F9"/>
    <w:rsid w:val="008668B6"/>
    <w:rsid w:val="008902B0"/>
    <w:rsid w:val="008B0158"/>
    <w:rsid w:val="00924C29"/>
    <w:rsid w:val="00936546"/>
    <w:rsid w:val="0095438A"/>
    <w:rsid w:val="00990086"/>
    <w:rsid w:val="009944C9"/>
    <w:rsid w:val="009A0FC1"/>
    <w:rsid w:val="009D4896"/>
    <w:rsid w:val="009F1F63"/>
    <w:rsid w:val="009F2FEF"/>
    <w:rsid w:val="00A05774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65CC6"/>
    <w:rsid w:val="00C94F98"/>
    <w:rsid w:val="00CA0123"/>
    <w:rsid w:val="00CC74EC"/>
    <w:rsid w:val="00D16F4D"/>
    <w:rsid w:val="00D308E3"/>
    <w:rsid w:val="00D97955"/>
    <w:rsid w:val="00DB305D"/>
    <w:rsid w:val="00DE5063"/>
    <w:rsid w:val="00DF126B"/>
    <w:rsid w:val="00E25E11"/>
    <w:rsid w:val="00E271DA"/>
    <w:rsid w:val="00ED6B4A"/>
    <w:rsid w:val="00EF1B39"/>
    <w:rsid w:val="00F51624"/>
    <w:rsid w:val="00FE38AD"/>
    <w:rsid w:val="00FE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1A0A1-3D20-462D-A25A-539A6176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2019-09-24T15:06:00Z</dcterms:created>
  <dcterms:modified xsi:type="dcterms:W3CDTF">2019-09-24T15:11:00Z</dcterms:modified>
</cp:coreProperties>
</file>