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F126B">
        <w:rPr>
          <w:u w:val="single"/>
        </w:rPr>
        <w:t>Organic 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F126B">
        <w:rPr>
          <w:u w:val="single"/>
        </w:rPr>
        <w:t>11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and 12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Elective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381BC9" w:rsidRDefault="002F1426" w:rsidP="000E531D">
            <w:r w:rsidRPr="002F1426">
              <w:rPr>
                <w:b/>
              </w:rPr>
              <w:t>Unit (Name/Number):</w:t>
            </w:r>
            <w:r w:rsidR="00381BC9">
              <w:rPr>
                <w:b/>
              </w:rPr>
              <w:t xml:space="preserve"> </w:t>
            </w:r>
            <w:r w:rsidR="00CA0123">
              <w:t xml:space="preserve">Unit </w:t>
            </w:r>
            <w:r w:rsidR="00704EE9">
              <w:t>14: Air Purifying Plants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04EE9">
              <w:t>5</w:t>
            </w:r>
            <w:r w:rsidR="000E531D">
              <w:t xml:space="preserve"> </w:t>
            </w:r>
            <w:r w:rsidR="007E596C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E531D">
              <w:t>H</w:t>
            </w:r>
            <w:r w:rsidR="00704EE9">
              <w:t>ow can some household plants purifying the air by removing certain organic compounds?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B0158" w:rsidP="009F1F63">
            <w:pPr>
              <w:jc w:val="center"/>
            </w:pPr>
            <w:r>
              <w:t>NASA Air Quality Study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6D0074" w:rsidRDefault="008B0158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AQI</w:t>
            </w:r>
          </w:p>
          <w:p w:rsidR="008B0158" w:rsidRDefault="008B0158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Benzene</w:t>
            </w:r>
          </w:p>
          <w:p w:rsidR="008B0158" w:rsidRPr="00A73EB8" w:rsidRDefault="008B0158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Organic compounds</w:t>
            </w:r>
          </w:p>
        </w:tc>
        <w:tc>
          <w:tcPr>
            <w:tcW w:w="3420" w:type="dxa"/>
            <w:vAlign w:val="center"/>
          </w:tcPr>
          <w:p w:rsidR="007A7FB0" w:rsidRDefault="008B0158" w:rsidP="008B0158">
            <w:pPr>
              <w:jc w:val="center"/>
            </w:pPr>
            <w:r>
              <w:t>Lecture</w:t>
            </w:r>
          </w:p>
          <w:p w:rsidR="008B0158" w:rsidRPr="008B0158" w:rsidRDefault="008B0158" w:rsidP="008B0158">
            <w:pPr>
              <w:jc w:val="center"/>
            </w:pPr>
            <w:r>
              <w:t>Video clips</w:t>
            </w:r>
          </w:p>
        </w:tc>
        <w:tc>
          <w:tcPr>
            <w:tcW w:w="2880" w:type="dxa"/>
            <w:vAlign w:val="center"/>
          </w:tcPr>
          <w:p w:rsidR="00A73EB8" w:rsidRPr="00DB305D" w:rsidRDefault="008B0158" w:rsidP="00CA0123">
            <w:pPr>
              <w:spacing w:after="120"/>
              <w:jc w:val="center"/>
              <w:rPr>
                <w:sz w:val="18"/>
              </w:rPr>
            </w:pPr>
            <w:r>
              <w:t>Activity submission</w:t>
            </w:r>
          </w:p>
        </w:tc>
      </w:tr>
      <w:tr w:rsidR="007A7FB0" w:rsidTr="0080537B">
        <w:tc>
          <w:tcPr>
            <w:tcW w:w="2785" w:type="dxa"/>
            <w:vAlign w:val="center"/>
          </w:tcPr>
          <w:p w:rsidR="007A7FB0" w:rsidRDefault="008B0158" w:rsidP="009F1F63">
            <w:pPr>
              <w:jc w:val="center"/>
            </w:pPr>
            <w:r>
              <w:t xml:space="preserve">Planting household plants </w:t>
            </w:r>
          </w:p>
        </w:tc>
        <w:tc>
          <w:tcPr>
            <w:tcW w:w="1890" w:type="dxa"/>
            <w:vAlign w:val="center"/>
          </w:tcPr>
          <w:p w:rsidR="007A7FB0" w:rsidRPr="00A73EB8" w:rsidRDefault="007A7FB0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6D0074" w:rsidRDefault="008B0158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Soil</w:t>
            </w:r>
          </w:p>
          <w:p w:rsidR="008B0158" w:rsidRDefault="008B0158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Seed tray</w:t>
            </w:r>
          </w:p>
        </w:tc>
        <w:tc>
          <w:tcPr>
            <w:tcW w:w="3420" w:type="dxa"/>
            <w:vAlign w:val="center"/>
          </w:tcPr>
          <w:p w:rsidR="007A7FB0" w:rsidRDefault="006D0074" w:rsidP="008B0158">
            <w:pPr>
              <w:jc w:val="center"/>
            </w:pPr>
            <w:r>
              <w:t>Lecture</w:t>
            </w:r>
          </w:p>
          <w:p w:rsidR="008B0158" w:rsidRDefault="008B0158" w:rsidP="008B0158">
            <w:pPr>
              <w:jc w:val="center"/>
            </w:pPr>
            <w:r>
              <w:t>Demonstration</w:t>
            </w:r>
          </w:p>
        </w:tc>
        <w:tc>
          <w:tcPr>
            <w:tcW w:w="2880" w:type="dxa"/>
            <w:vAlign w:val="center"/>
          </w:tcPr>
          <w:p w:rsidR="007A7FB0" w:rsidRPr="007A7FB0" w:rsidRDefault="008B0158" w:rsidP="008B0158">
            <w:pPr>
              <w:spacing w:after="120"/>
              <w:jc w:val="center"/>
            </w:pPr>
            <w:r>
              <w:t>Teacher observation</w:t>
            </w:r>
          </w:p>
        </w:tc>
      </w:tr>
      <w:tr w:rsidR="008B0158" w:rsidTr="0080537B">
        <w:tc>
          <w:tcPr>
            <w:tcW w:w="2785" w:type="dxa"/>
            <w:vAlign w:val="center"/>
          </w:tcPr>
          <w:p w:rsidR="008B0158" w:rsidRDefault="008B0158" w:rsidP="009F1F63">
            <w:pPr>
              <w:jc w:val="center"/>
            </w:pPr>
            <w:r>
              <w:t>Testing air quality with plants</w:t>
            </w:r>
          </w:p>
        </w:tc>
        <w:tc>
          <w:tcPr>
            <w:tcW w:w="1890" w:type="dxa"/>
            <w:vAlign w:val="center"/>
          </w:tcPr>
          <w:p w:rsidR="008B0158" w:rsidRPr="00A73EB8" w:rsidRDefault="008B015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8B0158" w:rsidRDefault="008B0158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Air chamber</w:t>
            </w:r>
          </w:p>
          <w:p w:rsidR="008B0158" w:rsidRDefault="008B0158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Air quality monitor</w:t>
            </w:r>
          </w:p>
        </w:tc>
        <w:tc>
          <w:tcPr>
            <w:tcW w:w="3420" w:type="dxa"/>
            <w:vAlign w:val="center"/>
          </w:tcPr>
          <w:p w:rsidR="008B0158" w:rsidRDefault="008B0158" w:rsidP="00CA0123">
            <w:pPr>
              <w:jc w:val="center"/>
            </w:pPr>
            <w:r>
              <w:t>Lecture</w:t>
            </w:r>
          </w:p>
          <w:p w:rsidR="008B0158" w:rsidRDefault="008B0158" w:rsidP="00CA0123">
            <w:pPr>
              <w:jc w:val="center"/>
            </w:pPr>
            <w:r>
              <w:t>Air quality testing activity</w:t>
            </w:r>
          </w:p>
        </w:tc>
        <w:tc>
          <w:tcPr>
            <w:tcW w:w="2880" w:type="dxa"/>
            <w:vAlign w:val="center"/>
          </w:tcPr>
          <w:p w:rsidR="008B0158" w:rsidRDefault="008B0158" w:rsidP="007A7FB0">
            <w:pPr>
              <w:spacing w:after="120"/>
              <w:jc w:val="center"/>
            </w:pPr>
            <w:r>
              <w:t>Activity submission</w:t>
            </w:r>
            <w:bookmarkStart w:id="0" w:name="_GoBack"/>
            <w:bookmarkEnd w:id="0"/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2227"/>
    <w:rsid w:val="000850C2"/>
    <w:rsid w:val="000E531D"/>
    <w:rsid w:val="000F21AD"/>
    <w:rsid w:val="00120692"/>
    <w:rsid w:val="00134952"/>
    <w:rsid w:val="001411F1"/>
    <w:rsid w:val="00185BCD"/>
    <w:rsid w:val="001951E8"/>
    <w:rsid w:val="001E06E5"/>
    <w:rsid w:val="001E1FF2"/>
    <w:rsid w:val="002003EC"/>
    <w:rsid w:val="00243906"/>
    <w:rsid w:val="002717B6"/>
    <w:rsid w:val="002950F4"/>
    <w:rsid w:val="002F1426"/>
    <w:rsid w:val="002F1966"/>
    <w:rsid w:val="002F677B"/>
    <w:rsid w:val="00314E24"/>
    <w:rsid w:val="003154BD"/>
    <w:rsid w:val="00381BC9"/>
    <w:rsid w:val="003A1F67"/>
    <w:rsid w:val="00430277"/>
    <w:rsid w:val="004D4FCE"/>
    <w:rsid w:val="005030D8"/>
    <w:rsid w:val="00535176"/>
    <w:rsid w:val="005E38FC"/>
    <w:rsid w:val="00611B54"/>
    <w:rsid w:val="00655F6F"/>
    <w:rsid w:val="006B5B8A"/>
    <w:rsid w:val="006D0074"/>
    <w:rsid w:val="00704EE9"/>
    <w:rsid w:val="00705398"/>
    <w:rsid w:val="007A147C"/>
    <w:rsid w:val="007A7FB0"/>
    <w:rsid w:val="007E596C"/>
    <w:rsid w:val="007F0C34"/>
    <w:rsid w:val="0080537B"/>
    <w:rsid w:val="008066F9"/>
    <w:rsid w:val="008668B6"/>
    <w:rsid w:val="008902B0"/>
    <w:rsid w:val="008B0158"/>
    <w:rsid w:val="00924C29"/>
    <w:rsid w:val="00936546"/>
    <w:rsid w:val="0095438A"/>
    <w:rsid w:val="00990086"/>
    <w:rsid w:val="009944C9"/>
    <w:rsid w:val="009A0FC1"/>
    <w:rsid w:val="009D4896"/>
    <w:rsid w:val="009F1F63"/>
    <w:rsid w:val="009F2FEF"/>
    <w:rsid w:val="00A05774"/>
    <w:rsid w:val="00A73EB8"/>
    <w:rsid w:val="00AC2828"/>
    <w:rsid w:val="00AF18A5"/>
    <w:rsid w:val="00B149C5"/>
    <w:rsid w:val="00B477DC"/>
    <w:rsid w:val="00B84F0B"/>
    <w:rsid w:val="00B963EA"/>
    <w:rsid w:val="00BE53BF"/>
    <w:rsid w:val="00C5089C"/>
    <w:rsid w:val="00C94F98"/>
    <w:rsid w:val="00CA0123"/>
    <w:rsid w:val="00CC74EC"/>
    <w:rsid w:val="00D16F4D"/>
    <w:rsid w:val="00D97955"/>
    <w:rsid w:val="00DB305D"/>
    <w:rsid w:val="00DE5063"/>
    <w:rsid w:val="00DF126B"/>
    <w:rsid w:val="00E25E11"/>
    <w:rsid w:val="00E271DA"/>
    <w:rsid w:val="00ED6B4A"/>
    <w:rsid w:val="00EF1B39"/>
    <w:rsid w:val="00F51624"/>
    <w:rsid w:val="00FE38AD"/>
    <w:rsid w:val="00FE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5BD4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D2D29-F2CD-4848-A2E7-060536202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4</cp:revision>
  <dcterms:created xsi:type="dcterms:W3CDTF">2019-09-24T14:46:00Z</dcterms:created>
  <dcterms:modified xsi:type="dcterms:W3CDTF">2019-09-24T15:05:00Z</dcterms:modified>
</cp:coreProperties>
</file>