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DF126B">
        <w:rPr>
          <w:u w:val="single"/>
        </w:rPr>
        <w:t>Organic Chemistry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DF126B">
        <w:rPr>
          <w:u w:val="single"/>
        </w:rPr>
        <w:t>11</w:t>
      </w:r>
      <w:r w:rsidR="00DF126B" w:rsidRPr="00DF126B">
        <w:rPr>
          <w:u w:val="single"/>
          <w:vertAlign w:val="superscript"/>
        </w:rPr>
        <w:t>th</w:t>
      </w:r>
      <w:r w:rsidR="00DF126B">
        <w:rPr>
          <w:u w:val="single"/>
        </w:rPr>
        <w:t xml:space="preserve"> and 12</w:t>
      </w:r>
      <w:r w:rsidR="00DF126B" w:rsidRPr="00DF126B">
        <w:rPr>
          <w:u w:val="single"/>
          <w:vertAlign w:val="superscript"/>
        </w:rPr>
        <w:t>th</w:t>
      </w:r>
      <w:r w:rsidR="00DF126B">
        <w:rPr>
          <w:u w:val="single"/>
        </w:rPr>
        <w:t xml:space="preserve"> Elective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381BC9" w:rsidRDefault="002F1426" w:rsidP="000E531D">
            <w:r w:rsidRPr="002F1426">
              <w:rPr>
                <w:b/>
              </w:rPr>
              <w:t>Unit (Name/Number):</w:t>
            </w:r>
            <w:r w:rsidR="00381BC9">
              <w:rPr>
                <w:b/>
              </w:rPr>
              <w:t xml:space="preserve"> </w:t>
            </w:r>
            <w:r w:rsidR="00CA0123">
              <w:t xml:space="preserve">Unit </w:t>
            </w:r>
            <w:r w:rsidR="000E531D">
              <w:t>13: Drugs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0E531D">
              <w:t xml:space="preserve">12 </w:t>
            </w:r>
            <w:r w:rsidR="007E596C">
              <w:t>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0E531D">
              <w:t>How is organic chemistry used in obtaining and analyzing drugs?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0E531D" w:rsidP="009F1F63">
            <w:pPr>
              <w:jc w:val="center"/>
            </w:pPr>
            <w:r>
              <w:t>Natural sources of drugs - caffeine</w:t>
            </w: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655F6F" w:rsidRDefault="006D0074" w:rsidP="002950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Caffeine</w:t>
            </w:r>
          </w:p>
          <w:p w:rsidR="006D0074" w:rsidRPr="00A73EB8" w:rsidRDefault="006D0074" w:rsidP="002950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Natural drugs</w:t>
            </w:r>
          </w:p>
        </w:tc>
        <w:tc>
          <w:tcPr>
            <w:tcW w:w="3420" w:type="dxa"/>
            <w:vAlign w:val="center"/>
          </w:tcPr>
          <w:p w:rsidR="00655F6F" w:rsidRDefault="007A7FB0" w:rsidP="00CA0123">
            <w:pPr>
              <w:jc w:val="center"/>
            </w:pPr>
            <w:r>
              <w:t>Lecture</w:t>
            </w:r>
          </w:p>
          <w:p w:rsidR="007A7FB0" w:rsidRPr="002F1426" w:rsidRDefault="006D0074" w:rsidP="00CA0123">
            <w:pPr>
              <w:jc w:val="center"/>
              <w:rPr>
                <w:b/>
              </w:rPr>
            </w:pPr>
            <w:r>
              <w:t>Caffeine from Tea lab</w:t>
            </w:r>
          </w:p>
        </w:tc>
        <w:tc>
          <w:tcPr>
            <w:tcW w:w="2880" w:type="dxa"/>
            <w:vAlign w:val="center"/>
          </w:tcPr>
          <w:p w:rsidR="00A73EB8" w:rsidRPr="00DB305D" w:rsidRDefault="006D0074" w:rsidP="00CA0123">
            <w:pPr>
              <w:spacing w:after="120"/>
              <w:jc w:val="center"/>
              <w:rPr>
                <w:sz w:val="18"/>
              </w:rPr>
            </w:pPr>
            <w:r>
              <w:t>Lab assignment</w:t>
            </w:r>
          </w:p>
        </w:tc>
      </w:tr>
      <w:tr w:rsidR="007A7FB0" w:rsidTr="0080537B">
        <w:tc>
          <w:tcPr>
            <w:tcW w:w="2785" w:type="dxa"/>
            <w:vAlign w:val="center"/>
          </w:tcPr>
          <w:p w:rsidR="007A7FB0" w:rsidRDefault="000E531D" w:rsidP="009F1F63">
            <w:pPr>
              <w:jc w:val="center"/>
            </w:pPr>
            <w:r>
              <w:t>Drug Analysis</w:t>
            </w:r>
          </w:p>
        </w:tc>
        <w:tc>
          <w:tcPr>
            <w:tcW w:w="1890" w:type="dxa"/>
            <w:vAlign w:val="center"/>
          </w:tcPr>
          <w:p w:rsidR="007A7FB0" w:rsidRPr="00A73EB8" w:rsidRDefault="007A7FB0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7A7FB0" w:rsidRDefault="006D0074" w:rsidP="002950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Chemical spot tests</w:t>
            </w:r>
          </w:p>
          <w:p w:rsidR="006D0074" w:rsidRDefault="006D0074" w:rsidP="002950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Rapid analysis</w:t>
            </w:r>
          </w:p>
          <w:p w:rsidR="006D0074" w:rsidRDefault="006D0074" w:rsidP="002950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Mixture</w:t>
            </w:r>
          </w:p>
          <w:p w:rsidR="006D0074" w:rsidRDefault="006D0074" w:rsidP="002950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UV light</w:t>
            </w:r>
          </w:p>
          <w:p w:rsidR="006D0074" w:rsidRDefault="006D0074" w:rsidP="002950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Chromatography</w:t>
            </w:r>
          </w:p>
          <w:p w:rsidR="006D0074" w:rsidRDefault="006D0074" w:rsidP="002950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Rf factor</w:t>
            </w:r>
          </w:p>
          <w:p w:rsidR="006D0074" w:rsidRDefault="006D0074" w:rsidP="002950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TLC</w:t>
            </w:r>
          </w:p>
        </w:tc>
        <w:tc>
          <w:tcPr>
            <w:tcW w:w="3420" w:type="dxa"/>
            <w:vAlign w:val="center"/>
          </w:tcPr>
          <w:p w:rsidR="006D0074" w:rsidRDefault="006D0074" w:rsidP="00CA0123">
            <w:pPr>
              <w:jc w:val="center"/>
            </w:pPr>
            <w:r>
              <w:t>Lecture</w:t>
            </w:r>
            <w:bookmarkStart w:id="0" w:name="_GoBack"/>
            <w:bookmarkEnd w:id="0"/>
          </w:p>
          <w:p w:rsidR="007A7FB0" w:rsidRDefault="006D0074" w:rsidP="00CA0123">
            <w:pPr>
              <w:jc w:val="center"/>
            </w:pPr>
            <w:r>
              <w:t>Identifying Unknown Drug Samples Lab</w:t>
            </w:r>
          </w:p>
        </w:tc>
        <w:tc>
          <w:tcPr>
            <w:tcW w:w="2880" w:type="dxa"/>
            <w:vAlign w:val="center"/>
          </w:tcPr>
          <w:p w:rsidR="007A7FB0" w:rsidRPr="007A7FB0" w:rsidRDefault="006D0074" w:rsidP="007A7FB0">
            <w:pPr>
              <w:spacing w:after="120"/>
              <w:jc w:val="center"/>
            </w:pPr>
            <w:r>
              <w:t>L</w:t>
            </w:r>
            <w:r w:rsidR="007A7FB0">
              <w:t>ab assignment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32227"/>
    <w:rsid w:val="000850C2"/>
    <w:rsid w:val="000E531D"/>
    <w:rsid w:val="000F21AD"/>
    <w:rsid w:val="00120692"/>
    <w:rsid w:val="00134952"/>
    <w:rsid w:val="001411F1"/>
    <w:rsid w:val="00185BCD"/>
    <w:rsid w:val="001951E8"/>
    <w:rsid w:val="001E06E5"/>
    <w:rsid w:val="001E1FF2"/>
    <w:rsid w:val="002003EC"/>
    <w:rsid w:val="00243906"/>
    <w:rsid w:val="002717B6"/>
    <w:rsid w:val="002950F4"/>
    <w:rsid w:val="002F1426"/>
    <w:rsid w:val="002F1966"/>
    <w:rsid w:val="002F677B"/>
    <w:rsid w:val="00314E24"/>
    <w:rsid w:val="003154BD"/>
    <w:rsid w:val="00381BC9"/>
    <w:rsid w:val="003A1F67"/>
    <w:rsid w:val="00430277"/>
    <w:rsid w:val="004D4FCE"/>
    <w:rsid w:val="005030D8"/>
    <w:rsid w:val="00535176"/>
    <w:rsid w:val="005E38FC"/>
    <w:rsid w:val="00611B54"/>
    <w:rsid w:val="00655F6F"/>
    <w:rsid w:val="006B5B8A"/>
    <w:rsid w:val="006D0074"/>
    <w:rsid w:val="00705398"/>
    <w:rsid w:val="007A147C"/>
    <w:rsid w:val="007A7FB0"/>
    <w:rsid w:val="007E596C"/>
    <w:rsid w:val="007F0C34"/>
    <w:rsid w:val="0080537B"/>
    <w:rsid w:val="008066F9"/>
    <w:rsid w:val="008668B6"/>
    <w:rsid w:val="008902B0"/>
    <w:rsid w:val="00924C29"/>
    <w:rsid w:val="00936546"/>
    <w:rsid w:val="0095438A"/>
    <w:rsid w:val="00990086"/>
    <w:rsid w:val="009944C9"/>
    <w:rsid w:val="009A0FC1"/>
    <w:rsid w:val="009D4896"/>
    <w:rsid w:val="009F1F63"/>
    <w:rsid w:val="009F2FEF"/>
    <w:rsid w:val="00A05774"/>
    <w:rsid w:val="00A73EB8"/>
    <w:rsid w:val="00AC2828"/>
    <w:rsid w:val="00AF18A5"/>
    <w:rsid w:val="00B149C5"/>
    <w:rsid w:val="00B477DC"/>
    <w:rsid w:val="00B84F0B"/>
    <w:rsid w:val="00B963EA"/>
    <w:rsid w:val="00BE53BF"/>
    <w:rsid w:val="00C5089C"/>
    <w:rsid w:val="00C94F98"/>
    <w:rsid w:val="00CA0123"/>
    <w:rsid w:val="00CC74EC"/>
    <w:rsid w:val="00D16F4D"/>
    <w:rsid w:val="00D97955"/>
    <w:rsid w:val="00DB305D"/>
    <w:rsid w:val="00DE5063"/>
    <w:rsid w:val="00DF126B"/>
    <w:rsid w:val="00E25E11"/>
    <w:rsid w:val="00E271DA"/>
    <w:rsid w:val="00ED6B4A"/>
    <w:rsid w:val="00EF1B39"/>
    <w:rsid w:val="00F51624"/>
    <w:rsid w:val="00FE3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45BD4B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4143BC-8596-445C-A092-2AA55933E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7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Wachsman, Alyssa L</cp:lastModifiedBy>
  <cp:revision>5</cp:revision>
  <dcterms:created xsi:type="dcterms:W3CDTF">2019-09-24T14:38:00Z</dcterms:created>
  <dcterms:modified xsi:type="dcterms:W3CDTF">2019-09-24T14:45:00Z</dcterms:modified>
</cp:coreProperties>
</file>