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DF126B">
        <w:rPr>
          <w:u w:val="single"/>
        </w:rPr>
        <w:t>Organic Chemistry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F126B">
        <w:rPr>
          <w:u w:val="single"/>
        </w:rPr>
        <w:t>11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and 12</w:t>
      </w:r>
      <w:r w:rsidR="00DF126B" w:rsidRPr="00DF126B">
        <w:rPr>
          <w:u w:val="single"/>
          <w:vertAlign w:val="superscript"/>
        </w:rPr>
        <w:t>th</w:t>
      </w:r>
      <w:r w:rsidR="00DF126B">
        <w:rPr>
          <w:u w:val="single"/>
        </w:rPr>
        <w:t xml:space="preserve"> Elective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81BC9" w:rsidRDefault="002F1426" w:rsidP="009F1F63">
            <w:r w:rsidRPr="002F1426">
              <w:rPr>
                <w:b/>
              </w:rPr>
              <w:t>Unit (Name/Number):</w:t>
            </w:r>
            <w:r w:rsidR="00381BC9">
              <w:rPr>
                <w:b/>
              </w:rPr>
              <w:t xml:space="preserve"> </w:t>
            </w:r>
            <w:r w:rsidR="00381BC9">
              <w:t>Unit</w:t>
            </w:r>
            <w:r w:rsidR="00314E24">
              <w:t xml:space="preserve"> </w:t>
            </w:r>
            <w:r w:rsidR="009F1F63">
              <w:t>9: Mechanisms and Reaction Basics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1F63">
              <w:t>10</w:t>
            </w:r>
            <w:r w:rsidR="007E596C">
              <w:t xml:space="preserve">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7E596C">
              <w:t>How</w:t>
            </w:r>
            <w:r w:rsidR="009F1F63">
              <w:t xml:space="preserve"> do organic compounds interact with one another?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9F1F63" w:rsidP="009F1F63">
            <w:pPr>
              <w:jc w:val="center"/>
            </w:pPr>
            <w:r>
              <w:t>Drawing mechanisms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314E24" w:rsidRDefault="002950F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Nucleophiles</w:t>
            </w:r>
          </w:p>
          <w:p w:rsidR="002950F4" w:rsidRDefault="002950F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Electrophiles</w:t>
            </w:r>
          </w:p>
          <w:p w:rsidR="002950F4" w:rsidRDefault="002950F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Basicity</w:t>
            </w:r>
          </w:p>
          <w:p w:rsidR="002950F4" w:rsidRDefault="002950F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Nucleophilicity</w:t>
            </w:r>
            <w:proofErr w:type="spellEnd"/>
          </w:p>
          <w:p w:rsidR="002950F4" w:rsidRDefault="002950F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Curved arrow</w:t>
            </w:r>
          </w:p>
          <w:p w:rsidR="002950F4" w:rsidRDefault="002950F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Leaving group</w:t>
            </w:r>
          </w:p>
          <w:p w:rsidR="002950F4" w:rsidRDefault="002950F4" w:rsidP="00B84F0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Proton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Carbocation rearrangements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Substitution reaction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Substrate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Solvent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SN1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SN2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Elimination reaction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E1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E2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Addition reaction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Syn</w:t>
            </w:r>
            <w:proofErr w:type="spellEnd"/>
            <w:r>
              <w:t xml:space="preserve"> addition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Anti addition</w:t>
            </w:r>
            <w:proofErr w:type="spellEnd"/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Markovnikov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Anti-Markovnikov</w:t>
            </w:r>
          </w:p>
          <w:p w:rsidR="002950F4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Reagent</w:t>
            </w:r>
          </w:p>
          <w:p w:rsidR="002950F4" w:rsidRPr="00A73EB8" w:rsidRDefault="002950F4" w:rsidP="002950F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Solvent</w:t>
            </w:r>
          </w:p>
        </w:tc>
        <w:tc>
          <w:tcPr>
            <w:tcW w:w="3420" w:type="dxa"/>
            <w:vAlign w:val="center"/>
          </w:tcPr>
          <w:p w:rsidR="00A73EB8" w:rsidRPr="002F1426" w:rsidRDefault="00381BC9" w:rsidP="002003EC">
            <w:pPr>
              <w:jc w:val="center"/>
              <w:rPr>
                <w:b/>
              </w:rPr>
            </w:pPr>
            <w:r>
              <w:t>Lecture</w:t>
            </w:r>
            <w:r w:rsidR="009F2FEF">
              <w:t xml:space="preserve">, </w:t>
            </w:r>
            <w:r w:rsidR="00AF18A5">
              <w:t xml:space="preserve">practice </w:t>
            </w:r>
            <w:r w:rsidR="007E596C">
              <w:t>assignment</w:t>
            </w:r>
            <w:r w:rsidR="002950F4">
              <w:t>s, Vial Organic Labs</w:t>
            </w:r>
          </w:p>
        </w:tc>
        <w:tc>
          <w:tcPr>
            <w:tcW w:w="2880" w:type="dxa"/>
            <w:vAlign w:val="center"/>
          </w:tcPr>
          <w:p w:rsidR="00A73EB8" w:rsidRPr="00DB305D" w:rsidRDefault="00936546" w:rsidP="007E596C">
            <w:pPr>
              <w:spacing w:after="120"/>
              <w:jc w:val="center"/>
              <w:rPr>
                <w:sz w:val="18"/>
              </w:rPr>
            </w:pPr>
            <w:r>
              <w:t xml:space="preserve">Exam </w:t>
            </w:r>
            <w:r w:rsidR="007E596C">
              <w:t>2</w:t>
            </w:r>
            <w:r>
              <w:t xml:space="preserve">, </w:t>
            </w:r>
            <w:r w:rsidR="00AF18A5">
              <w:t xml:space="preserve">practice </w:t>
            </w:r>
            <w:r w:rsidR="002003EC">
              <w:t>assignment</w:t>
            </w:r>
            <w:r w:rsidR="002950F4">
              <w:t>s, lab assignments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  <w:szCs w:val="4"/>
        </w:rPr>
      </w:pPr>
      <w:bookmarkStart w:id="0" w:name="_GoBack"/>
      <w:bookmarkEnd w:id="0"/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32227"/>
    <w:rsid w:val="000850C2"/>
    <w:rsid w:val="000F21AD"/>
    <w:rsid w:val="00120692"/>
    <w:rsid w:val="001411F1"/>
    <w:rsid w:val="001951E8"/>
    <w:rsid w:val="001E06E5"/>
    <w:rsid w:val="001E1FF2"/>
    <w:rsid w:val="002003EC"/>
    <w:rsid w:val="00243906"/>
    <w:rsid w:val="002717B6"/>
    <w:rsid w:val="002950F4"/>
    <w:rsid w:val="002F1426"/>
    <w:rsid w:val="002F1966"/>
    <w:rsid w:val="00314E24"/>
    <w:rsid w:val="003154BD"/>
    <w:rsid w:val="00381BC9"/>
    <w:rsid w:val="003A1F67"/>
    <w:rsid w:val="00430277"/>
    <w:rsid w:val="004D4FCE"/>
    <w:rsid w:val="005030D8"/>
    <w:rsid w:val="005E38FC"/>
    <w:rsid w:val="00611B54"/>
    <w:rsid w:val="00705398"/>
    <w:rsid w:val="007A147C"/>
    <w:rsid w:val="007E596C"/>
    <w:rsid w:val="007F0C34"/>
    <w:rsid w:val="0080537B"/>
    <w:rsid w:val="008066F9"/>
    <w:rsid w:val="008668B6"/>
    <w:rsid w:val="008902B0"/>
    <w:rsid w:val="00924C29"/>
    <w:rsid w:val="00936546"/>
    <w:rsid w:val="0095438A"/>
    <w:rsid w:val="00990086"/>
    <w:rsid w:val="009944C9"/>
    <w:rsid w:val="009A0FC1"/>
    <w:rsid w:val="009D4896"/>
    <w:rsid w:val="009F1F63"/>
    <w:rsid w:val="009F2FEF"/>
    <w:rsid w:val="00A73EB8"/>
    <w:rsid w:val="00AC2828"/>
    <w:rsid w:val="00AF18A5"/>
    <w:rsid w:val="00B149C5"/>
    <w:rsid w:val="00B477DC"/>
    <w:rsid w:val="00B84F0B"/>
    <w:rsid w:val="00B963EA"/>
    <w:rsid w:val="00BE53BF"/>
    <w:rsid w:val="00C5089C"/>
    <w:rsid w:val="00C94F98"/>
    <w:rsid w:val="00D16F4D"/>
    <w:rsid w:val="00D97955"/>
    <w:rsid w:val="00DB305D"/>
    <w:rsid w:val="00DE5063"/>
    <w:rsid w:val="00DF126B"/>
    <w:rsid w:val="00E25E11"/>
    <w:rsid w:val="00E271DA"/>
    <w:rsid w:val="00EF1B39"/>
    <w:rsid w:val="00F51624"/>
    <w:rsid w:val="00FE3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45BD4B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F54DAD-0121-4797-B559-F1980A8E7D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4</cp:revision>
  <dcterms:created xsi:type="dcterms:W3CDTF">2019-09-24T13:51:00Z</dcterms:created>
  <dcterms:modified xsi:type="dcterms:W3CDTF">2019-09-24T13:59:00Z</dcterms:modified>
</cp:coreProperties>
</file>