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F0481">
        <w:rPr>
          <w:u w:val="single"/>
        </w:rPr>
        <w:t>Anatomy &amp; Physiology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2510A">
        <w:rPr>
          <w:u w:val="single"/>
        </w:rPr>
        <w:t>11</w:t>
      </w:r>
      <w:r w:rsidR="0032510A" w:rsidRPr="0032510A">
        <w:rPr>
          <w:u w:val="single"/>
          <w:vertAlign w:val="superscript"/>
        </w:rPr>
        <w:t>th</w:t>
      </w:r>
      <w:r w:rsidR="0032510A">
        <w:rPr>
          <w:u w:val="single"/>
        </w:rPr>
        <w:t xml:space="preserve"> and 12</w:t>
      </w:r>
      <w:r w:rsidR="0032510A" w:rsidRPr="0032510A">
        <w:rPr>
          <w:u w:val="single"/>
          <w:vertAlign w:val="superscript"/>
        </w:rPr>
        <w:t>th</w:t>
      </w:r>
      <w:r w:rsidR="0032510A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F048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F0481">
              <w:t>Cat Dissection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2510A">
              <w:t>4 Lessons/ 45 Days/Cat Dissection Guide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F0481">
              <w:t>What systems work together to make up a vertebrate organism? How do each of the individual organ systems function to make an organism?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510A" w:rsidTr="0032510A">
        <w:tc>
          <w:tcPr>
            <w:tcW w:w="2785" w:type="dxa"/>
            <w:vAlign w:val="center"/>
          </w:tcPr>
          <w:p w:rsidR="0032510A" w:rsidRPr="00DE5063" w:rsidRDefault="0032510A" w:rsidP="0032510A">
            <w:pPr>
              <w:jc w:val="center"/>
            </w:pPr>
            <w:r>
              <w:t>Skeletal System</w:t>
            </w:r>
          </w:p>
        </w:tc>
        <w:tc>
          <w:tcPr>
            <w:tcW w:w="1890" w:type="dxa"/>
            <w:vAlign w:val="center"/>
          </w:tcPr>
          <w:p w:rsidR="0032510A" w:rsidRDefault="0032510A" w:rsidP="0032510A">
            <w:pPr>
              <w:jc w:val="center"/>
            </w:pPr>
            <w:r>
              <w:t xml:space="preserve">3.1.B.A2, 3.1.B.A7, Bio A.2.3.1, </w:t>
            </w:r>
          </w:p>
          <w:p w:rsidR="0032510A" w:rsidRPr="00A73EB8" w:rsidRDefault="0032510A" w:rsidP="0032510A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32510A" w:rsidRPr="00A73EB8" w:rsidRDefault="0032510A" w:rsidP="003251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names of bones</w:t>
            </w:r>
          </w:p>
        </w:tc>
        <w:tc>
          <w:tcPr>
            <w:tcW w:w="3420" w:type="dxa"/>
            <w:vAlign w:val="center"/>
          </w:tcPr>
          <w:p w:rsidR="0032510A" w:rsidRDefault="0032510A" w:rsidP="0032510A">
            <w:pPr>
              <w:jc w:val="center"/>
            </w:pPr>
            <w:r>
              <w:t>Cat Dissection Lab Guide</w:t>
            </w:r>
          </w:p>
          <w:p w:rsidR="0032510A" w:rsidRPr="002F1426" w:rsidRDefault="0032510A" w:rsidP="0032510A">
            <w:pPr>
              <w:jc w:val="center"/>
              <w:rPr>
                <w:b/>
              </w:rPr>
            </w:pPr>
            <w:r>
              <w:t>Cat Dissection  Lab Activity</w:t>
            </w:r>
          </w:p>
        </w:tc>
        <w:tc>
          <w:tcPr>
            <w:tcW w:w="2880" w:type="dxa"/>
            <w:vAlign w:val="center"/>
          </w:tcPr>
          <w:p w:rsidR="0032510A" w:rsidRDefault="0032510A" w:rsidP="0032510A">
            <w:pPr>
              <w:spacing w:after="120"/>
              <w:jc w:val="center"/>
            </w:pPr>
            <w:r>
              <w:t>Dissection</w:t>
            </w:r>
            <w:r>
              <w:t xml:space="preserve"> Lab Report</w:t>
            </w:r>
          </w:p>
          <w:p w:rsidR="0032510A" w:rsidRPr="00DB305D" w:rsidRDefault="0032510A" w:rsidP="0032510A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510A" w:rsidTr="0032510A">
        <w:tc>
          <w:tcPr>
            <w:tcW w:w="2785" w:type="dxa"/>
            <w:vAlign w:val="center"/>
          </w:tcPr>
          <w:p w:rsidR="0032510A" w:rsidRPr="00DE5063" w:rsidRDefault="0032510A" w:rsidP="0032510A">
            <w:pPr>
              <w:jc w:val="center"/>
            </w:pPr>
            <w:r>
              <w:t>Circulatory System</w:t>
            </w:r>
          </w:p>
        </w:tc>
        <w:tc>
          <w:tcPr>
            <w:tcW w:w="1890" w:type="dxa"/>
            <w:vAlign w:val="center"/>
          </w:tcPr>
          <w:p w:rsidR="0032510A" w:rsidRDefault="0032510A" w:rsidP="0032510A">
            <w:pPr>
              <w:jc w:val="center"/>
            </w:pPr>
            <w:r>
              <w:t xml:space="preserve">3.1.B.A2, 3.1.B.A7, Bio A.2.3.1, </w:t>
            </w:r>
          </w:p>
          <w:p w:rsidR="0032510A" w:rsidRPr="00A73EB8" w:rsidRDefault="0032510A" w:rsidP="0032510A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32510A" w:rsidRPr="00A73EB8" w:rsidRDefault="0032510A" w:rsidP="003251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names of circulatory organs</w:t>
            </w:r>
          </w:p>
        </w:tc>
        <w:tc>
          <w:tcPr>
            <w:tcW w:w="3420" w:type="dxa"/>
            <w:vAlign w:val="center"/>
          </w:tcPr>
          <w:p w:rsidR="0032510A" w:rsidRDefault="0032510A" w:rsidP="0032510A">
            <w:pPr>
              <w:jc w:val="center"/>
            </w:pPr>
            <w:r>
              <w:t>Cat Dissection Lab Guide</w:t>
            </w:r>
          </w:p>
          <w:p w:rsidR="0032510A" w:rsidRPr="002F1426" w:rsidRDefault="0032510A" w:rsidP="0032510A">
            <w:pPr>
              <w:jc w:val="center"/>
              <w:rPr>
                <w:b/>
              </w:rPr>
            </w:pPr>
            <w:r>
              <w:t>Cat Dissection  Lab Activity</w:t>
            </w:r>
          </w:p>
        </w:tc>
        <w:tc>
          <w:tcPr>
            <w:tcW w:w="2880" w:type="dxa"/>
            <w:vAlign w:val="center"/>
          </w:tcPr>
          <w:p w:rsidR="0032510A" w:rsidRDefault="0032510A" w:rsidP="0032510A">
            <w:pPr>
              <w:spacing w:after="120"/>
              <w:jc w:val="center"/>
            </w:pPr>
            <w:r>
              <w:t>Dissection Lab Report</w:t>
            </w:r>
          </w:p>
          <w:p w:rsidR="0032510A" w:rsidRPr="00DB305D" w:rsidRDefault="0032510A" w:rsidP="0032510A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510A" w:rsidTr="0032510A">
        <w:tc>
          <w:tcPr>
            <w:tcW w:w="2785" w:type="dxa"/>
            <w:vAlign w:val="center"/>
          </w:tcPr>
          <w:p w:rsidR="0032510A" w:rsidRPr="00DE5063" w:rsidRDefault="0032510A" w:rsidP="0032510A">
            <w:pPr>
              <w:jc w:val="center"/>
            </w:pPr>
            <w:r>
              <w:t>Muscle System</w:t>
            </w:r>
          </w:p>
        </w:tc>
        <w:tc>
          <w:tcPr>
            <w:tcW w:w="1890" w:type="dxa"/>
            <w:vAlign w:val="center"/>
          </w:tcPr>
          <w:p w:rsidR="0032510A" w:rsidRDefault="0032510A" w:rsidP="0032510A">
            <w:pPr>
              <w:jc w:val="center"/>
            </w:pPr>
            <w:r>
              <w:t xml:space="preserve">3.1.B.A2, 3.1.B.A7, Bio A.2.3.1, </w:t>
            </w:r>
          </w:p>
          <w:p w:rsidR="0032510A" w:rsidRPr="00A73EB8" w:rsidRDefault="0032510A" w:rsidP="0032510A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32510A" w:rsidRPr="00A73EB8" w:rsidRDefault="0032510A" w:rsidP="003251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names of muscles</w:t>
            </w:r>
          </w:p>
        </w:tc>
        <w:tc>
          <w:tcPr>
            <w:tcW w:w="3420" w:type="dxa"/>
            <w:vAlign w:val="center"/>
          </w:tcPr>
          <w:p w:rsidR="0032510A" w:rsidRDefault="0032510A" w:rsidP="0032510A">
            <w:pPr>
              <w:jc w:val="center"/>
            </w:pPr>
            <w:r>
              <w:t>Cat Dissection Lab Guide</w:t>
            </w:r>
          </w:p>
          <w:p w:rsidR="0032510A" w:rsidRPr="002F1426" w:rsidRDefault="0032510A" w:rsidP="0032510A">
            <w:pPr>
              <w:jc w:val="center"/>
              <w:rPr>
                <w:b/>
              </w:rPr>
            </w:pPr>
            <w:r>
              <w:t>Cat Dissection  Lab Activity</w:t>
            </w:r>
          </w:p>
        </w:tc>
        <w:tc>
          <w:tcPr>
            <w:tcW w:w="2880" w:type="dxa"/>
            <w:vAlign w:val="center"/>
          </w:tcPr>
          <w:p w:rsidR="0032510A" w:rsidRDefault="0032510A" w:rsidP="0032510A">
            <w:pPr>
              <w:spacing w:after="120"/>
              <w:jc w:val="center"/>
            </w:pPr>
            <w:r>
              <w:t>Dissection Lab Report</w:t>
            </w:r>
          </w:p>
          <w:p w:rsidR="0032510A" w:rsidRPr="00DB305D" w:rsidRDefault="0032510A" w:rsidP="0032510A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510A" w:rsidTr="0032510A">
        <w:tc>
          <w:tcPr>
            <w:tcW w:w="2785" w:type="dxa"/>
            <w:vAlign w:val="center"/>
          </w:tcPr>
          <w:p w:rsidR="0032510A" w:rsidRPr="00DE5063" w:rsidRDefault="0032510A" w:rsidP="0032510A">
            <w:pPr>
              <w:jc w:val="center"/>
            </w:pPr>
            <w:r>
              <w:t>Reproductive Organs</w:t>
            </w:r>
          </w:p>
        </w:tc>
        <w:tc>
          <w:tcPr>
            <w:tcW w:w="1890" w:type="dxa"/>
            <w:vAlign w:val="center"/>
          </w:tcPr>
          <w:p w:rsidR="0032510A" w:rsidRDefault="0032510A" w:rsidP="0032510A">
            <w:pPr>
              <w:jc w:val="center"/>
            </w:pPr>
            <w:r>
              <w:t xml:space="preserve">3.1.B.A2, 3.1.B.A7, Bio A.2.3.1, </w:t>
            </w:r>
          </w:p>
          <w:p w:rsidR="0032510A" w:rsidRPr="00A73EB8" w:rsidRDefault="0032510A" w:rsidP="0032510A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32510A" w:rsidRDefault="0032510A" w:rsidP="0032510A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bookmarkEnd w:id="0"/>
            <w:r>
              <w:t>male reproductive system</w:t>
            </w:r>
          </w:p>
          <w:p w:rsidR="0032510A" w:rsidRPr="00A73EB8" w:rsidRDefault="0032510A" w:rsidP="003251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female reproductive system</w:t>
            </w:r>
          </w:p>
        </w:tc>
        <w:tc>
          <w:tcPr>
            <w:tcW w:w="3420" w:type="dxa"/>
            <w:vAlign w:val="center"/>
          </w:tcPr>
          <w:p w:rsidR="0032510A" w:rsidRDefault="0032510A" w:rsidP="0032510A">
            <w:pPr>
              <w:jc w:val="center"/>
            </w:pPr>
            <w:r>
              <w:t>Cat Dissection Lab Guide</w:t>
            </w:r>
          </w:p>
          <w:p w:rsidR="0032510A" w:rsidRPr="002F1426" w:rsidRDefault="0032510A" w:rsidP="0032510A">
            <w:pPr>
              <w:jc w:val="center"/>
              <w:rPr>
                <w:b/>
              </w:rPr>
            </w:pPr>
            <w:r>
              <w:t>Cat Dissection  Lab Activity</w:t>
            </w:r>
          </w:p>
        </w:tc>
        <w:tc>
          <w:tcPr>
            <w:tcW w:w="2880" w:type="dxa"/>
            <w:vAlign w:val="center"/>
          </w:tcPr>
          <w:p w:rsidR="0032510A" w:rsidRDefault="0032510A" w:rsidP="0032510A">
            <w:pPr>
              <w:spacing w:after="120"/>
              <w:jc w:val="center"/>
            </w:pPr>
            <w:r>
              <w:t>Dissection Lab Report</w:t>
            </w:r>
          </w:p>
          <w:p w:rsidR="0032510A" w:rsidRPr="00DB305D" w:rsidRDefault="0032510A" w:rsidP="0032510A">
            <w:pPr>
              <w:spacing w:after="120"/>
              <w:jc w:val="center"/>
              <w:rPr>
                <w:sz w:val="18"/>
              </w:rPr>
            </w:pPr>
            <w:r>
              <w:t xml:space="preserve">Final Summative </w:t>
            </w:r>
            <w:r>
              <w:t xml:space="preserve"> Assessment(s)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1F0481"/>
    <w:rsid w:val="00243906"/>
    <w:rsid w:val="002717B6"/>
    <w:rsid w:val="002F1426"/>
    <w:rsid w:val="002F1966"/>
    <w:rsid w:val="0032510A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E622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B4983-4E94-4A88-9C18-E6D495078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2</cp:revision>
  <dcterms:created xsi:type="dcterms:W3CDTF">2017-06-14T18:08:00Z</dcterms:created>
  <dcterms:modified xsi:type="dcterms:W3CDTF">2017-06-14T18:08:00Z</dcterms:modified>
</cp:coreProperties>
</file>