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61456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43363">
        <w:rPr>
          <w:u w:val="single"/>
        </w:rPr>
        <w:t>Anatomy &amp; Physiology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61456">
        <w:rPr>
          <w:u w:val="single"/>
        </w:rPr>
        <w:t>10</w:t>
      </w:r>
      <w:r w:rsidR="00561456" w:rsidRPr="00561456">
        <w:rPr>
          <w:u w:val="single"/>
          <w:vertAlign w:val="superscript"/>
        </w:rPr>
        <w:t>th</w:t>
      </w:r>
      <w:r w:rsidR="00561456">
        <w:rPr>
          <w:u w:val="single"/>
        </w:rPr>
        <w:t xml:space="preserve"> and 11</w:t>
      </w:r>
      <w:r w:rsidR="00561456" w:rsidRPr="00561456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4336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43363">
              <w:t>Nervous System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61456">
              <w:t>3 Lessons/ 20 Days/ Chapters 10 &amp; 11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43363">
              <w:t>How does an environmental stimulus cause a response in an organism through the functioning of the Nervous System?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D43363" w:rsidP="00A5565A">
            <w:pPr>
              <w:jc w:val="center"/>
            </w:pPr>
            <w:r>
              <w:t>Nerve Cell Structure/Functions</w:t>
            </w:r>
          </w:p>
          <w:p w:rsidR="00D43363" w:rsidRPr="00DE5063" w:rsidRDefault="00D43363" w:rsidP="00A5565A">
            <w:pPr>
              <w:jc w:val="center"/>
            </w:pPr>
            <w:r>
              <w:t>Nerve System Divisions</w:t>
            </w:r>
          </w:p>
        </w:tc>
        <w:tc>
          <w:tcPr>
            <w:tcW w:w="1890" w:type="dxa"/>
            <w:vAlign w:val="center"/>
          </w:tcPr>
          <w:p w:rsidR="00561456" w:rsidRDefault="00561456" w:rsidP="00561456">
            <w:pPr>
              <w:jc w:val="center"/>
            </w:pPr>
            <w:r>
              <w:t xml:space="preserve">3.3.10.A, </w:t>
            </w:r>
          </w:p>
          <w:p w:rsidR="00561456" w:rsidRDefault="00561456" w:rsidP="00561456">
            <w:pPr>
              <w:jc w:val="center"/>
            </w:pPr>
            <w:r>
              <w:t xml:space="preserve">3.1.10.B, 3.2.10.C, </w:t>
            </w:r>
          </w:p>
          <w:p w:rsidR="00561456" w:rsidRDefault="00561456" w:rsidP="00561456">
            <w:pPr>
              <w:jc w:val="center"/>
            </w:pPr>
            <w:r>
              <w:t xml:space="preserve">Bio A.2.2.1, </w:t>
            </w:r>
          </w:p>
          <w:p w:rsidR="00561456" w:rsidRDefault="00561456" w:rsidP="00561456">
            <w:pPr>
              <w:jc w:val="center"/>
            </w:pPr>
            <w:r>
              <w:t xml:space="preserve">Bio A.2.2.2, </w:t>
            </w:r>
          </w:p>
          <w:p w:rsidR="00A73EB8" w:rsidRPr="00A73EB8" w:rsidRDefault="00561456" w:rsidP="00561456">
            <w:pPr>
              <w:jc w:val="center"/>
            </w:pPr>
            <w:r>
              <w:t>Bio A.2.2.3</w:t>
            </w:r>
          </w:p>
        </w:tc>
        <w:tc>
          <w:tcPr>
            <w:tcW w:w="3420" w:type="dxa"/>
            <w:vAlign w:val="center"/>
          </w:tcPr>
          <w:p w:rsidR="00A73EB8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afferent/efferent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PNS/CNS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somatic/autonomic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neuron/</w:t>
            </w:r>
            <w:proofErr w:type="spellStart"/>
            <w:r>
              <w:t>neuroglial</w:t>
            </w:r>
            <w:proofErr w:type="spellEnd"/>
          </w:p>
          <w:p w:rsidR="00D43363" w:rsidRDefault="00D43363" w:rsidP="00D4336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astrocytes/microglial/ ependymal</w:t>
            </w:r>
          </w:p>
          <w:p w:rsidR="00D43363" w:rsidRPr="00A73EB8" w:rsidRDefault="00D43363" w:rsidP="00D4336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oligodendrocytes/Schwann</w:t>
            </w:r>
          </w:p>
        </w:tc>
        <w:tc>
          <w:tcPr>
            <w:tcW w:w="3420" w:type="dxa"/>
            <w:vAlign w:val="center"/>
          </w:tcPr>
          <w:p w:rsidR="00561456" w:rsidRDefault="00561456" w:rsidP="00561456">
            <w:pPr>
              <w:jc w:val="center"/>
            </w:pPr>
            <w:r>
              <w:t xml:space="preserve">Biological Coloring </w:t>
            </w:r>
          </w:p>
          <w:p w:rsidR="00561456" w:rsidRDefault="00561456" w:rsidP="00561456">
            <w:pPr>
              <w:jc w:val="center"/>
            </w:pPr>
            <w:r>
              <w:t>Nerve Cell</w:t>
            </w:r>
            <w:r>
              <w:t xml:space="preserve"> Lab/Project</w:t>
            </w:r>
          </w:p>
          <w:p w:rsidR="00561456" w:rsidRDefault="00561456" w:rsidP="00561456">
            <w:pPr>
              <w:jc w:val="center"/>
            </w:pPr>
            <w:r>
              <w:t>Video Resources</w:t>
            </w:r>
          </w:p>
          <w:p w:rsidR="00561456" w:rsidRDefault="00561456" w:rsidP="00561456">
            <w:pPr>
              <w:jc w:val="center"/>
            </w:pPr>
            <w:r>
              <w:t xml:space="preserve">Presentation Software 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61456" w:rsidRDefault="00561456" w:rsidP="00561456">
            <w:pPr>
              <w:spacing w:after="120"/>
              <w:jc w:val="center"/>
            </w:pPr>
            <w:r>
              <w:t xml:space="preserve">Nerve Cell Microscope Lab </w:t>
            </w:r>
          </w:p>
          <w:p w:rsidR="00A73EB8" w:rsidRPr="00DB305D" w:rsidRDefault="00561456" w:rsidP="00561456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43363" w:rsidP="00A5565A">
            <w:pPr>
              <w:jc w:val="center"/>
            </w:pPr>
            <w:r>
              <w:t>How a nerve cell impulse is transmitted</w:t>
            </w:r>
          </w:p>
        </w:tc>
        <w:tc>
          <w:tcPr>
            <w:tcW w:w="1890" w:type="dxa"/>
            <w:vAlign w:val="center"/>
          </w:tcPr>
          <w:p w:rsidR="00561456" w:rsidRDefault="00561456" w:rsidP="00561456">
            <w:pPr>
              <w:jc w:val="center"/>
            </w:pPr>
            <w:r>
              <w:t xml:space="preserve">3.1.B.A2, 3.1.B.A7, Bio A.2.3.1, </w:t>
            </w:r>
          </w:p>
          <w:p w:rsidR="0080537B" w:rsidRPr="00A73EB8" w:rsidRDefault="00561456" w:rsidP="00561456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80537B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depolarization/repolarization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refractory period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hyperpolarization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Na-K pump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neurotransmitters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motor end plates</w:t>
            </w:r>
          </w:p>
          <w:p w:rsidR="00D43363" w:rsidRPr="00A73EB8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synapse</w:t>
            </w:r>
          </w:p>
        </w:tc>
        <w:tc>
          <w:tcPr>
            <w:tcW w:w="3420" w:type="dxa"/>
            <w:vAlign w:val="center"/>
          </w:tcPr>
          <w:p w:rsidR="00561456" w:rsidRDefault="00561456" w:rsidP="00561456">
            <w:pPr>
              <w:jc w:val="center"/>
            </w:pPr>
            <w:r>
              <w:t>Biological Coloring</w:t>
            </w:r>
          </w:p>
          <w:p w:rsidR="00561456" w:rsidRDefault="00561456" w:rsidP="00561456">
            <w:pPr>
              <w:jc w:val="center"/>
            </w:pPr>
            <w:r>
              <w:t>Neurotransmitter</w:t>
            </w:r>
            <w:r>
              <w:t xml:space="preserve"> Lab/Project</w:t>
            </w:r>
          </w:p>
          <w:p w:rsidR="00561456" w:rsidRDefault="00561456" w:rsidP="00561456">
            <w:pPr>
              <w:jc w:val="center"/>
            </w:pPr>
            <w:r>
              <w:t>Video Resources</w:t>
            </w:r>
          </w:p>
          <w:p w:rsidR="00561456" w:rsidRDefault="00561456" w:rsidP="00561456">
            <w:pPr>
              <w:jc w:val="center"/>
            </w:pPr>
            <w:r>
              <w:t xml:space="preserve">Presentation Software 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61456" w:rsidRDefault="00561456" w:rsidP="00561456">
            <w:pPr>
              <w:spacing w:after="120"/>
            </w:pPr>
            <w:r>
              <w:t>Reaction Time</w:t>
            </w:r>
            <w:r>
              <w:t xml:space="preserve"> Lab Report</w:t>
            </w:r>
          </w:p>
          <w:p w:rsidR="0080537B" w:rsidRPr="00DB305D" w:rsidRDefault="00561456" w:rsidP="00561456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D43363" w:rsidRDefault="00D43363" w:rsidP="00A5565A">
            <w:pPr>
              <w:jc w:val="center"/>
            </w:pPr>
            <w:r>
              <w:t xml:space="preserve">Brain and </w:t>
            </w:r>
          </w:p>
          <w:p w:rsidR="0080537B" w:rsidRDefault="00D43363" w:rsidP="00A5565A">
            <w:pPr>
              <w:jc w:val="center"/>
            </w:pPr>
            <w:r>
              <w:t>Central Nervous System</w:t>
            </w:r>
          </w:p>
          <w:p w:rsidR="00D43363" w:rsidRPr="00DE5063" w:rsidRDefault="00D43363" w:rsidP="00A5565A">
            <w:pPr>
              <w:jc w:val="center"/>
            </w:pPr>
            <w:r>
              <w:t>Cranial Nerves</w:t>
            </w:r>
          </w:p>
        </w:tc>
        <w:tc>
          <w:tcPr>
            <w:tcW w:w="1890" w:type="dxa"/>
            <w:vAlign w:val="center"/>
          </w:tcPr>
          <w:p w:rsidR="00561456" w:rsidRDefault="00561456" w:rsidP="00561456">
            <w:pPr>
              <w:jc w:val="center"/>
            </w:pPr>
            <w:r>
              <w:t xml:space="preserve">3.3.10.B, 3.2.10.B, 3.1.B.A2, 3.1.B.A7, Bio A.2.3.1, </w:t>
            </w:r>
          </w:p>
          <w:p w:rsidR="0080537B" w:rsidRPr="00A73EB8" w:rsidRDefault="00561456" w:rsidP="00561456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80537B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dura mater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pia mater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arachnoid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cerebellum/cerebral cortex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dorsal nerve root</w:t>
            </w:r>
          </w:p>
          <w:p w:rsidR="00D43363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corpus callosum</w:t>
            </w:r>
          </w:p>
          <w:p w:rsidR="00D43363" w:rsidRPr="00A73EB8" w:rsidRDefault="00D4336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Broca’s</w:t>
            </w:r>
            <w:proofErr w:type="spellEnd"/>
            <w:r>
              <w:t xml:space="preserve"> Area</w:t>
            </w:r>
          </w:p>
        </w:tc>
        <w:tc>
          <w:tcPr>
            <w:tcW w:w="3420" w:type="dxa"/>
            <w:vAlign w:val="center"/>
          </w:tcPr>
          <w:p w:rsidR="00561456" w:rsidRDefault="00561456" w:rsidP="00561456">
            <w:pPr>
              <w:jc w:val="center"/>
            </w:pPr>
            <w:r>
              <w:t>Brain Dissection</w:t>
            </w:r>
            <w:r>
              <w:t xml:space="preserve"> Lab/Project</w:t>
            </w:r>
          </w:p>
          <w:p w:rsidR="00561456" w:rsidRDefault="00561456" w:rsidP="00561456">
            <w:pPr>
              <w:jc w:val="center"/>
            </w:pPr>
            <w:r>
              <w:t>Video Resources</w:t>
            </w:r>
          </w:p>
          <w:p w:rsidR="00561456" w:rsidRDefault="00561456" w:rsidP="00561456">
            <w:pPr>
              <w:jc w:val="center"/>
            </w:pPr>
            <w:r>
              <w:t xml:space="preserve">Presentation Software 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561456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6145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43363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2018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16D3B-D20D-4130-AB7D-78931125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2</cp:revision>
  <dcterms:created xsi:type="dcterms:W3CDTF">2017-06-14T18:01:00Z</dcterms:created>
  <dcterms:modified xsi:type="dcterms:W3CDTF">2017-06-14T18:01:00Z</dcterms:modified>
</cp:coreProperties>
</file>