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314E24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381BC9">
              <w:t>Unit</w:t>
            </w:r>
            <w:r w:rsidR="00314E24">
              <w:t xml:space="preserve"> 8: Configurations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84F0B">
              <w:t>5</w:t>
            </w:r>
            <w:r w:rsidR="007E596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E596C">
              <w:t xml:space="preserve">How </w:t>
            </w:r>
            <w:r w:rsidR="00314E24">
              <w:t>are regions of an organic molecule different like your left and right hands are different?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14E24" w:rsidP="00A5565A">
            <w:pPr>
              <w:jc w:val="center"/>
            </w:pPr>
            <w:r>
              <w:t xml:space="preserve">Locating </w:t>
            </w:r>
            <w:proofErr w:type="spellStart"/>
            <w:r>
              <w:t>stereocenters</w:t>
            </w:r>
            <w:proofErr w:type="spellEnd"/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B84F0B" w:rsidRDefault="00314E24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Stereocenter</w:t>
            </w:r>
            <w:proofErr w:type="spellEnd"/>
          </w:p>
          <w:p w:rsidR="00314E24" w:rsidRDefault="00314E24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Racemic mixture</w:t>
            </w:r>
          </w:p>
          <w:p w:rsidR="00314E24" w:rsidRDefault="00314E24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</w:p>
          <w:p w:rsidR="00314E24" w:rsidRPr="00A73EB8" w:rsidRDefault="00314E24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</w:p>
        </w:tc>
        <w:tc>
          <w:tcPr>
            <w:tcW w:w="3420" w:type="dxa"/>
            <w:vAlign w:val="center"/>
          </w:tcPr>
          <w:p w:rsidR="00A73EB8" w:rsidRPr="002F1426" w:rsidRDefault="00381BC9" w:rsidP="002003EC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r w:rsidR="00AF18A5">
              <w:t xml:space="preserve">practice </w:t>
            </w:r>
            <w:r w:rsidR="007E596C">
              <w:t>assignment</w:t>
            </w:r>
          </w:p>
        </w:tc>
        <w:tc>
          <w:tcPr>
            <w:tcW w:w="2880" w:type="dxa"/>
            <w:vAlign w:val="center"/>
          </w:tcPr>
          <w:p w:rsidR="00A73EB8" w:rsidRPr="00DB305D" w:rsidRDefault="00936546" w:rsidP="007E596C">
            <w:pPr>
              <w:spacing w:after="120"/>
              <w:jc w:val="center"/>
              <w:rPr>
                <w:sz w:val="18"/>
              </w:rPr>
            </w:pPr>
            <w:r>
              <w:t xml:space="preserve">Exam </w:t>
            </w:r>
            <w:r w:rsidR="007E596C">
              <w:t>2</w:t>
            </w:r>
            <w:r>
              <w:t xml:space="preserve">, </w:t>
            </w:r>
            <w:r w:rsidR="00AF18A5">
              <w:t xml:space="preserve">practice </w:t>
            </w:r>
            <w:r w:rsidR="002003EC">
              <w:t>assignment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14E24" w:rsidP="00AF18A5">
            <w:pPr>
              <w:jc w:val="center"/>
            </w:pPr>
            <w:r>
              <w:t xml:space="preserve">Determining the configuration of a </w:t>
            </w:r>
            <w:proofErr w:type="spellStart"/>
            <w:r>
              <w:t>stereocenter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B84F0B" w:rsidRDefault="00314E24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Priority</w:t>
            </w:r>
          </w:p>
          <w:p w:rsidR="00314E24" w:rsidRDefault="00314E24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Atomic number</w:t>
            </w:r>
          </w:p>
          <w:p w:rsidR="00314E24" w:rsidRDefault="00314E24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Clockwise</w:t>
            </w:r>
          </w:p>
          <w:p w:rsidR="00314E24" w:rsidRDefault="00314E24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Counterclockwise</w:t>
            </w:r>
          </w:p>
          <w:p w:rsidR="00314E24" w:rsidRDefault="00314E24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Rotation</w:t>
            </w:r>
          </w:p>
          <w:p w:rsidR="00314E24" w:rsidRDefault="00314E24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</w:p>
          <w:p w:rsidR="00314E24" w:rsidRPr="00A73EB8" w:rsidRDefault="00314E24" w:rsidP="00936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</w:p>
        </w:tc>
        <w:tc>
          <w:tcPr>
            <w:tcW w:w="3420" w:type="dxa"/>
            <w:vAlign w:val="center"/>
          </w:tcPr>
          <w:p w:rsidR="0080537B" w:rsidRPr="002F1426" w:rsidRDefault="002003EC" w:rsidP="007E596C">
            <w:pPr>
              <w:jc w:val="center"/>
              <w:rPr>
                <w:b/>
              </w:rPr>
            </w:pPr>
            <w:r>
              <w:t>Lecture, practice assignment</w:t>
            </w:r>
          </w:p>
        </w:tc>
        <w:tc>
          <w:tcPr>
            <w:tcW w:w="2880" w:type="dxa"/>
            <w:vAlign w:val="center"/>
          </w:tcPr>
          <w:p w:rsidR="0080537B" w:rsidRPr="00DB305D" w:rsidRDefault="007E596C" w:rsidP="007E596C">
            <w:pPr>
              <w:spacing w:after="120"/>
              <w:jc w:val="center"/>
              <w:rPr>
                <w:sz w:val="18"/>
              </w:rPr>
            </w:pPr>
            <w:r>
              <w:t>Exam 2</w:t>
            </w:r>
            <w:r w:rsidR="00936546">
              <w:t xml:space="preserve">, </w:t>
            </w:r>
            <w:r w:rsidR="00AF18A5">
              <w:t xml:space="preserve">practice </w:t>
            </w:r>
            <w:r w:rsidR="002003EC">
              <w:t>assignment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14E24" w:rsidP="00AF18A5">
            <w:pPr>
              <w:jc w:val="center"/>
            </w:pPr>
            <w:r>
              <w:t>Including stereoisomerism in nomenclature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E596C" w:rsidRDefault="00314E24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</w:p>
          <w:p w:rsidR="00314E24" w:rsidRDefault="00314E24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</w:p>
          <w:p w:rsidR="00314E24" w:rsidRDefault="00314E24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</w:p>
          <w:p w:rsidR="00314E24" w:rsidRDefault="00314E24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</w:t>
            </w:r>
          </w:p>
          <w:p w:rsidR="002003EC" w:rsidRDefault="002003E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Cis</w:t>
            </w:r>
          </w:p>
          <w:p w:rsidR="002003EC" w:rsidRPr="00A73EB8" w:rsidRDefault="002003EC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</w:t>
            </w:r>
          </w:p>
        </w:tc>
        <w:tc>
          <w:tcPr>
            <w:tcW w:w="3420" w:type="dxa"/>
            <w:vAlign w:val="center"/>
          </w:tcPr>
          <w:p w:rsidR="007E596C" w:rsidRPr="002F1426" w:rsidRDefault="002003EC" w:rsidP="00AF18A5">
            <w:pPr>
              <w:jc w:val="center"/>
              <w:rPr>
                <w:b/>
              </w:rPr>
            </w:pPr>
            <w:r>
              <w:t>Lecture, practice assignment</w:t>
            </w:r>
          </w:p>
        </w:tc>
        <w:tc>
          <w:tcPr>
            <w:tcW w:w="2880" w:type="dxa"/>
            <w:vAlign w:val="center"/>
          </w:tcPr>
          <w:p w:rsidR="0080537B" w:rsidRPr="00DB305D" w:rsidRDefault="002003EC" w:rsidP="00AF18A5">
            <w:pPr>
              <w:spacing w:after="120"/>
              <w:jc w:val="center"/>
              <w:rPr>
                <w:sz w:val="18"/>
              </w:rPr>
            </w:pPr>
            <w:r>
              <w:t>Exam 2, practice assignment</w:t>
            </w:r>
          </w:p>
        </w:tc>
      </w:tr>
      <w:tr w:rsidR="002003EC" w:rsidTr="00A5565A">
        <w:tc>
          <w:tcPr>
            <w:tcW w:w="2785" w:type="dxa"/>
            <w:vAlign w:val="center"/>
          </w:tcPr>
          <w:p w:rsidR="002003EC" w:rsidRDefault="00314E24" w:rsidP="00AF18A5">
            <w:pPr>
              <w:jc w:val="center"/>
            </w:pPr>
            <w:r>
              <w:t>Drawing enantiomers</w:t>
            </w:r>
          </w:p>
        </w:tc>
        <w:tc>
          <w:tcPr>
            <w:tcW w:w="1890" w:type="dxa"/>
            <w:vAlign w:val="center"/>
          </w:tcPr>
          <w:p w:rsidR="002003EC" w:rsidRPr="00A73EB8" w:rsidRDefault="002003EC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003EC" w:rsidRDefault="00314E24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Enantiomer</w:t>
            </w:r>
          </w:p>
          <w:p w:rsidR="00314E24" w:rsidRDefault="00314E24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Superimposable</w:t>
            </w:r>
          </w:p>
          <w:p w:rsidR="00314E24" w:rsidRDefault="00314E24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Nonsuperimposable</w:t>
            </w:r>
            <w:proofErr w:type="spellEnd"/>
          </w:p>
          <w:p w:rsidR="00314E24" w:rsidRDefault="00314E24" w:rsidP="00AF18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Mirror image</w:t>
            </w:r>
          </w:p>
        </w:tc>
        <w:tc>
          <w:tcPr>
            <w:tcW w:w="3420" w:type="dxa"/>
            <w:vAlign w:val="center"/>
          </w:tcPr>
          <w:p w:rsidR="002003EC" w:rsidRDefault="002003EC" w:rsidP="00AF18A5">
            <w:pPr>
              <w:jc w:val="center"/>
            </w:pPr>
            <w:r>
              <w:t>Lecture, practice assignment</w:t>
            </w:r>
          </w:p>
        </w:tc>
        <w:tc>
          <w:tcPr>
            <w:tcW w:w="2880" w:type="dxa"/>
            <w:vAlign w:val="center"/>
          </w:tcPr>
          <w:p w:rsidR="002003EC" w:rsidRDefault="002003EC" w:rsidP="00AF18A5">
            <w:pPr>
              <w:spacing w:after="120"/>
              <w:jc w:val="center"/>
            </w:pPr>
            <w:r>
              <w:t>Exam 2, practice assignment</w:t>
            </w:r>
          </w:p>
        </w:tc>
      </w:tr>
      <w:tr w:rsidR="00314E24" w:rsidTr="00A5565A">
        <w:tc>
          <w:tcPr>
            <w:tcW w:w="2785" w:type="dxa"/>
            <w:vAlign w:val="center"/>
          </w:tcPr>
          <w:p w:rsidR="00314E24" w:rsidRDefault="00314E24" w:rsidP="00AF18A5">
            <w:pPr>
              <w:jc w:val="center"/>
            </w:pPr>
            <w:r>
              <w:t xml:space="preserve">Drawing </w:t>
            </w:r>
            <w:proofErr w:type="spellStart"/>
            <w:r>
              <w:t>diastereomers</w:t>
            </w:r>
            <w:proofErr w:type="spellEnd"/>
          </w:p>
        </w:tc>
        <w:tc>
          <w:tcPr>
            <w:tcW w:w="1890" w:type="dxa"/>
            <w:vAlign w:val="center"/>
          </w:tcPr>
          <w:p w:rsidR="00314E24" w:rsidRPr="00A73EB8" w:rsidRDefault="00314E24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14E24" w:rsidRDefault="00314E24" w:rsidP="00314E24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Diastereomer</w:t>
            </w:r>
            <w:proofErr w:type="spellEnd"/>
          </w:p>
        </w:tc>
        <w:tc>
          <w:tcPr>
            <w:tcW w:w="3420" w:type="dxa"/>
            <w:vAlign w:val="center"/>
          </w:tcPr>
          <w:p w:rsidR="00314E24" w:rsidRDefault="00314E24" w:rsidP="00AF18A5">
            <w:pPr>
              <w:jc w:val="center"/>
            </w:pPr>
            <w:r>
              <w:t>Lecture, practice assignment</w:t>
            </w:r>
          </w:p>
        </w:tc>
        <w:tc>
          <w:tcPr>
            <w:tcW w:w="2880" w:type="dxa"/>
            <w:vAlign w:val="center"/>
          </w:tcPr>
          <w:p w:rsidR="00314E24" w:rsidRDefault="00314E24" w:rsidP="00AF18A5">
            <w:pPr>
              <w:spacing w:after="120"/>
              <w:jc w:val="center"/>
            </w:pPr>
            <w:r>
              <w:t>Exam 2, practice assignment</w:t>
            </w:r>
          </w:p>
        </w:tc>
      </w:tr>
      <w:tr w:rsidR="00314E24" w:rsidTr="00A5565A">
        <w:tc>
          <w:tcPr>
            <w:tcW w:w="2785" w:type="dxa"/>
            <w:vAlign w:val="center"/>
          </w:tcPr>
          <w:p w:rsidR="00314E24" w:rsidRDefault="00314E24" w:rsidP="00AF18A5">
            <w:pPr>
              <w:jc w:val="center"/>
            </w:pPr>
            <w:r>
              <w:t xml:space="preserve">Drawing </w:t>
            </w:r>
            <w:proofErr w:type="spellStart"/>
            <w:r>
              <w:t>meso</w:t>
            </w:r>
            <w:proofErr w:type="spellEnd"/>
            <w:r>
              <w:t xml:space="preserve"> compounds</w:t>
            </w:r>
          </w:p>
        </w:tc>
        <w:tc>
          <w:tcPr>
            <w:tcW w:w="1890" w:type="dxa"/>
            <w:vAlign w:val="center"/>
          </w:tcPr>
          <w:p w:rsidR="00314E24" w:rsidRPr="00A73EB8" w:rsidRDefault="00314E24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14E24" w:rsidRDefault="00314E24" w:rsidP="00314E24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Meso</w:t>
            </w:r>
            <w:proofErr w:type="spellEnd"/>
            <w:r>
              <w:t xml:space="preserve"> compound</w:t>
            </w:r>
          </w:p>
          <w:p w:rsidR="00314E24" w:rsidRDefault="00314E24" w:rsidP="00314E2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Plane of symmetry</w:t>
            </w:r>
          </w:p>
        </w:tc>
        <w:tc>
          <w:tcPr>
            <w:tcW w:w="3420" w:type="dxa"/>
            <w:vAlign w:val="center"/>
          </w:tcPr>
          <w:p w:rsidR="00314E24" w:rsidRDefault="00314E24" w:rsidP="00AF18A5">
            <w:pPr>
              <w:jc w:val="center"/>
            </w:pPr>
            <w:r>
              <w:t>Lecture, practice assignment</w:t>
            </w:r>
          </w:p>
        </w:tc>
        <w:tc>
          <w:tcPr>
            <w:tcW w:w="2880" w:type="dxa"/>
            <w:vAlign w:val="center"/>
          </w:tcPr>
          <w:p w:rsidR="00314E24" w:rsidRDefault="00314E24" w:rsidP="00AF18A5">
            <w:pPr>
              <w:spacing w:after="120"/>
              <w:jc w:val="center"/>
            </w:pPr>
            <w:r>
              <w:t>Exam 2, practice assignment</w:t>
            </w:r>
          </w:p>
        </w:tc>
      </w:tr>
      <w:tr w:rsidR="00314E24" w:rsidTr="00A5565A">
        <w:tc>
          <w:tcPr>
            <w:tcW w:w="2785" w:type="dxa"/>
            <w:vAlign w:val="center"/>
          </w:tcPr>
          <w:p w:rsidR="00314E24" w:rsidRDefault="00314E24" w:rsidP="00AF18A5">
            <w:pPr>
              <w:jc w:val="center"/>
            </w:pPr>
            <w:r>
              <w:t xml:space="preserve">Drawing </w:t>
            </w:r>
            <w:proofErr w:type="spellStart"/>
            <w:r>
              <w:t>fischer</w:t>
            </w:r>
            <w:proofErr w:type="spellEnd"/>
            <w:r>
              <w:t xml:space="preserve"> projections</w:t>
            </w:r>
          </w:p>
        </w:tc>
        <w:tc>
          <w:tcPr>
            <w:tcW w:w="1890" w:type="dxa"/>
            <w:vAlign w:val="center"/>
          </w:tcPr>
          <w:p w:rsidR="00314E24" w:rsidRPr="00A73EB8" w:rsidRDefault="00314E24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14E24" w:rsidRDefault="00314E24" w:rsidP="00314E24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Stereocenters</w:t>
            </w:r>
            <w:proofErr w:type="spellEnd"/>
          </w:p>
          <w:p w:rsidR="00314E24" w:rsidRDefault="00314E24" w:rsidP="00314E2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Fischer projections</w:t>
            </w:r>
          </w:p>
        </w:tc>
        <w:tc>
          <w:tcPr>
            <w:tcW w:w="3420" w:type="dxa"/>
            <w:vAlign w:val="center"/>
          </w:tcPr>
          <w:p w:rsidR="00314E24" w:rsidRDefault="00314E24" w:rsidP="00AF18A5">
            <w:pPr>
              <w:jc w:val="center"/>
            </w:pPr>
            <w:r>
              <w:t>Lecture, practice assignment</w:t>
            </w:r>
          </w:p>
        </w:tc>
        <w:tc>
          <w:tcPr>
            <w:tcW w:w="2880" w:type="dxa"/>
            <w:vAlign w:val="center"/>
          </w:tcPr>
          <w:p w:rsidR="00314E24" w:rsidRDefault="00314E24" w:rsidP="00AF18A5">
            <w:pPr>
              <w:spacing w:after="120"/>
              <w:jc w:val="center"/>
            </w:pPr>
            <w:r>
              <w:t>Exam 2, practice assignment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21AD"/>
    <w:rsid w:val="00120692"/>
    <w:rsid w:val="001411F1"/>
    <w:rsid w:val="001951E8"/>
    <w:rsid w:val="001E06E5"/>
    <w:rsid w:val="001E1FF2"/>
    <w:rsid w:val="002003EC"/>
    <w:rsid w:val="00243906"/>
    <w:rsid w:val="002717B6"/>
    <w:rsid w:val="002F1426"/>
    <w:rsid w:val="002F1966"/>
    <w:rsid w:val="00314E24"/>
    <w:rsid w:val="003154BD"/>
    <w:rsid w:val="00381BC9"/>
    <w:rsid w:val="003A1F67"/>
    <w:rsid w:val="00430277"/>
    <w:rsid w:val="004D4FCE"/>
    <w:rsid w:val="005030D8"/>
    <w:rsid w:val="005E38FC"/>
    <w:rsid w:val="00611B54"/>
    <w:rsid w:val="00705398"/>
    <w:rsid w:val="007A147C"/>
    <w:rsid w:val="007E596C"/>
    <w:rsid w:val="007F0C34"/>
    <w:rsid w:val="0080537B"/>
    <w:rsid w:val="008066F9"/>
    <w:rsid w:val="008668B6"/>
    <w:rsid w:val="008902B0"/>
    <w:rsid w:val="00924C29"/>
    <w:rsid w:val="00936546"/>
    <w:rsid w:val="0095438A"/>
    <w:rsid w:val="00990086"/>
    <w:rsid w:val="009944C9"/>
    <w:rsid w:val="009A0FC1"/>
    <w:rsid w:val="009D4896"/>
    <w:rsid w:val="009F2FEF"/>
    <w:rsid w:val="00A73EB8"/>
    <w:rsid w:val="00AC2828"/>
    <w:rsid w:val="00AF18A5"/>
    <w:rsid w:val="00B149C5"/>
    <w:rsid w:val="00B477DC"/>
    <w:rsid w:val="00B84F0B"/>
    <w:rsid w:val="00B963EA"/>
    <w:rsid w:val="00BE53BF"/>
    <w:rsid w:val="00C5089C"/>
    <w:rsid w:val="00C94F98"/>
    <w:rsid w:val="00D16F4D"/>
    <w:rsid w:val="00D97955"/>
    <w:rsid w:val="00DB305D"/>
    <w:rsid w:val="00DE5063"/>
    <w:rsid w:val="00DF126B"/>
    <w:rsid w:val="00E25E11"/>
    <w:rsid w:val="00EF1B39"/>
    <w:rsid w:val="00F5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510D9-CBFF-4300-A15E-056585A82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3</cp:revision>
  <dcterms:created xsi:type="dcterms:W3CDTF">2019-09-24T13:44:00Z</dcterms:created>
  <dcterms:modified xsi:type="dcterms:W3CDTF">2019-09-24T13:51:00Z</dcterms:modified>
</cp:coreProperties>
</file>