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CD3F92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15667">
        <w:rPr>
          <w:u w:val="single"/>
        </w:rPr>
        <w:t>Anatomy &amp; Physiology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D3F92">
        <w:rPr>
          <w:u w:val="single"/>
        </w:rPr>
        <w:t>11</w:t>
      </w:r>
      <w:r w:rsidR="00CD3F92" w:rsidRPr="00CD3F92">
        <w:rPr>
          <w:u w:val="single"/>
          <w:vertAlign w:val="superscript"/>
        </w:rPr>
        <w:t>th</w:t>
      </w:r>
      <w:r w:rsidR="00CD3F92">
        <w:rPr>
          <w:u w:val="single"/>
        </w:rPr>
        <w:t xml:space="preserve"> and 12</w:t>
      </w:r>
      <w:r w:rsidR="00CD3F92" w:rsidRPr="00CD3F92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1566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15667">
              <w:t>Skeletal and Muscle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D3F92">
              <w:rPr>
                <w:u w:val="single"/>
              </w:rPr>
              <w:t>3 Lessons/ 45 Days/ Chapters 4, 5 &amp; 6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15667">
              <w:t xml:space="preserve">What </w:t>
            </w:r>
            <w:proofErr w:type="gramStart"/>
            <w:r w:rsidR="00015667">
              <w:t>are bones made of</w:t>
            </w:r>
            <w:proofErr w:type="gramEnd"/>
            <w:r w:rsidR="00015667">
              <w:t xml:space="preserve"> and how do they interact with one another to create our skeletal system? What are muscles and how do they function to move and move the skeletal system?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15667" w:rsidP="00A5565A">
            <w:pPr>
              <w:jc w:val="center"/>
            </w:pPr>
            <w:r>
              <w:t>Bones</w:t>
            </w:r>
          </w:p>
        </w:tc>
        <w:tc>
          <w:tcPr>
            <w:tcW w:w="1890" w:type="dxa"/>
            <w:vAlign w:val="center"/>
          </w:tcPr>
          <w:p w:rsidR="00CD3F92" w:rsidRDefault="00CD3F92" w:rsidP="00CD3F92">
            <w:pPr>
              <w:jc w:val="center"/>
            </w:pPr>
            <w:r>
              <w:t>3.3.10.</w:t>
            </w:r>
            <w:r>
              <w:t>B,</w:t>
            </w:r>
          </w:p>
          <w:p w:rsidR="00CD3F92" w:rsidRDefault="00CD3F92" w:rsidP="00CD3F92">
            <w:pPr>
              <w:jc w:val="center"/>
            </w:pPr>
            <w:r>
              <w:t xml:space="preserve"> 3.3.10.A,</w:t>
            </w:r>
          </w:p>
          <w:p w:rsidR="00CD3F92" w:rsidRDefault="00CD3F92" w:rsidP="00CD3F92">
            <w:pPr>
              <w:jc w:val="center"/>
            </w:pPr>
            <w:r>
              <w:t xml:space="preserve"> 3.2.10.C, </w:t>
            </w:r>
          </w:p>
          <w:p w:rsidR="00CD3F92" w:rsidRDefault="00CD3F92" w:rsidP="00CD3F92">
            <w:pPr>
              <w:jc w:val="center"/>
            </w:pPr>
            <w:r>
              <w:t xml:space="preserve">Bio A.2.2.1, </w:t>
            </w:r>
          </w:p>
          <w:p w:rsidR="00CD3F92" w:rsidRDefault="00CD3F92" w:rsidP="00CD3F92">
            <w:pPr>
              <w:jc w:val="center"/>
            </w:pPr>
            <w:r>
              <w:t xml:space="preserve">Bio A.2.2.2, </w:t>
            </w:r>
          </w:p>
          <w:p w:rsidR="00A73EB8" w:rsidRPr="00A73EB8" w:rsidRDefault="00CD3F92" w:rsidP="00CD3F92">
            <w:pPr>
              <w:jc w:val="center"/>
            </w:pPr>
            <w:r>
              <w:t>Bio A.2.2.3</w:t>
            </w:r>
          </w:p>
        </w:tc>
        <w:tc>
          <w:tcPr>
            <w:tcW w:w="3420" w:type="dxa"/>
            <w:vAlign w:val="center"/>
          </w:tcPr>
          <w:p w:rsidR="00A73EB8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osteocytes/osteoblast/ osteoclast</w:t>
            </w:r>
          </w:p>
          <w:p w:rsidR="00015667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diaphysis/epiphysis/ periosteum</w:t>
            </w:r>
          </w:p>
          <w:p w:rsidR="00015667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compact bone/spongy bone</w:t>
            </w:r>
          </w:p>
          <w:p w:rsidR="00015667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yellow marrow/red marrow</w:t>
            </w:r>
          </w:p>
          <w:p w:rsidR="00015667" w:rsidRPr="00A73EB8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axial/appendicular</w:t>
            </w:r>
          </w:p>
        </w:tc>
        <w:tc>
          <w:tcPr>
            <w:tcW w:w="3420" w:type="dxa"/>
            <w:vAlign w:val="center"/>
          </w:tcPr>
          <w:p w:rsidR="00CD3F92" w:rsidRDefault="00CD3F92" w:rsidP="00CD3F92">
            <w:pPr>
              <w:jc w:val="center"/>
            </w:pPr>
            <w:r>
              <w:t>Biological Coloring</w:t>
            </w:r>
          </w:p>
          <w:p w:rsidR="00CD3F92" w:rsidRDefault="00CD3F92" w:rsidP="00CD3F92">
            <w:pPr>
              <w:jc w:val="center"/>
            </w:pPr>
            <w:r>
              <w:t>Enzyme Lab/Project</w:t>
            </w:r>
          </w:p>
          <w:p w:rsidR="00CD3F92" w:rsidRDefault="00CD3F92" w:rsidP="00CD3F92">
            <w:pPr>
              <w:jc w:val="center"/>
            </w:pPr>
            <w:r>
              <w:t>Video Resources</w:t>
            </w:r>
          </w:p>
          <w:p w:rsidR="00CD3F92" w:rsidRDefault="00CD3F92" w:rsidP="00CD3F92">
            <w:pPr>
              <w:jc w:val="center"/>
            </w:pPr>
            <w:r>
              <w:t xml:space="preserve">Presentation Software </w:t>
            </w:r>
          </w:p>
          <w:p w:rsidR="00A73EB8" w:rsidRPr="00CD3F92" w:rsidRDefault="00A73EB8" w:rsidP="00CD3F92">
            <w:pPr>
              <w:jc w:val="center"/>
            </w:pPr>
          </w:p>
        </w:tc>
        <w:tc>
          <w:tcPr>
            <w:tcW w:w="2880" w:type="dxa"/>
            <w:vAlign w:val="center"/>
          </w:tcPr>
          <w:p w:rsidR="00CD3F92" w:rsidRDefault="00CD3F92" w:rsidP="00CD3F92">
            <w:pPr>
              <w:spacing w:after="120"/>
              <w:jc w:val="center"/>
            </w:pPr>
            <w:r>
              <w:t>Introductory  Inquiry Based</w:t>
            </w:r>
            <w:r>
              <w:t xml:space="preserve"> Lab</w:t>
            </w:r>
          </w:p>
          <w:p w:rsidR="00CD3F92" w:rsidRDefault="00CD3F92" w:rsidP="00CD3F92">
            <w:pPr>
              <w:spacing w:after="120"/>
              <w:jc w:val="center"/>
            </w:pPr>
            <w:r>
              <w:t>Human Bone Portfolio</w:t>
            </w:r>
            <w:r>
              <w:t xml:space="preserve"> Project</w:t>
            </w:r>
          </w:p>
          <w:p w:rsidR="00A73EB8" w:rsidRPr="00DB305D" w:rsidRDefault="00CD3F92" w:rsidP="00CD3F92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CD3F92" w:rsidTr="0069454C">
        <w:tc>
          <w:tcPr>
            <w:tcW w:w="2785" w:type="dxa"/>
            <w:vAlign w:val="center"/>
          </w:tcPr>
          <w:p w:rsidR="00CD3F92" w:rsidRPr="00DE5063" w:rsidRDefault="00CD3F92" w:rsidP="00CD3F92">
            <w:pPr>
              <w:jc w:val="center"/>
            </w:pPr>
            <w:r>
              <w:t>Skeletal System</w:t>
            </w:r>
          </w:p>
        </w:tc>
        <w:tc>
          <w:tcPr>
            <w:tcW w:w="1890" w:type="dxa"/>
            <w:vAlign w:val="center"/>
          </w:tcPr>
          <w:p w:rsidR="00CD3F92" w:rsidRDefault="00CD3F92" w:rsidP="00CD3F92">
            <w:pPr>
              <w:jc w:val="center"/>
            </w:pPr>
            <w:r>
              <w:t xml:space="preserve">3.1.B.A8, 3.1.B.A5, 4.2.5.C, </w:t>
            </w:r>
          </w:p>
          <w:p w:rsidR="00CD3F92" w:rsidRPr="00A73EB8" w:rsidRDefault="00CD3F92" w:rsidP="00CD3F92">
            <w:pPr>
              <w:jc w:val="center"/>
            </w:pPr>
            <w:r>
              <w:t>Bio A.2.1.1</w:t>
            </w:r>
          </w:p>
        </w:tc>
        <w:tc>
          <w:tcPr>
            <w:tcW w:w="3420" w:type="dxa"/>
            <w:vAlign w:val="center"/>
          </w:tcPr>
          <w:p w:rsidR="00CD3F92" w:rsidRDefault="00CD3F92" w:rsidP="00CD3F9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diarthroses</w:t>
            </w:r>
            <w:proofErr w:type="spellEnd"/>
            <w:r>
              <w:t>/</w:t>
            </w:r>
            <w:proofErr w:type="spellStart"/>
            <w:r>
              <w:t>synarthroses</w:t>
            </w:r>
            <w:proofErr w:type="spellEnd"/>
          </w:p>
          <w:p w:rsidR="00CD3F92" w:rsidRDefault="00CD3F92" w:rsidP="00CD3F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gliding joint</w:t>
            </w:r>
          </w:p>
          <w:p w:rsidR="00CD3F92" w:rsidRDefault="00CD3F92" w:rsidP="00CD3F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hinge joint</w:t>
            </w:r>
          </w:p>
          <w:p w:rsidR="00CD3F92" w:rsidRDefault="00CD3F92" w:rsidP="00CD3F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ball and socket joint</w:t>
            </w:r>
          </w:p>
          <w:p w:rsidR="00CD3F92" w:rsidRDefault="00CD3F92" w:rsidP="00CD3F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flexion/extension</w:t>
            </w:r>
          </w:p>
          <w:p w:rsidR="00CD3F92" w:rsidRDefault="00CD3F92" w:rsidP="00CD3F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abduction/adduction</w:t>
            </w:r>
          </w:p>
          <w:p w:rsidR="00CD3F92" w:rsidRPr="00A73EB8" w:rsidRDefault="00CD3F92" w:rsidP="00CD3F9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hyperextension</w:t>
            </w:r>
          </w:p>
        </w:tc>
        <w:tc>
          <w:tcPr>
            <w:tcW w:w="3420" w:type="dxa"/>
            <w:vAlign w:val="center"/>
          </w:tcPr>
          <w:p w:rsidR="00CD3F92" w:rsidRDefault="00CD3F92" w:rsidP="00CD3F92">
            <w:pPr>
              <w:jc w:val="center"/>
            </w:pPr>
            <w:r>
              <w:t>Biological Tools and Measurements Lab</w:t>
            </w:r>
          </w:p>
          <w:p w:rsidR="00CD3F92" w:rsidRDefault="00CD3F92" w:rsidP="00CD3F92">
            <w:pPr>
              <w:jc w:val="center"/>
            </w:pPr>
            <w:r>
              <w:t xml:space="preserve">Bone Enzyme Lab </w:t>
            </w:r>
            <w:r>
              <w:t>Project</w:t>
            </w:r>
          </w:p>
          <w:p w:rsidR="00CD3F92" w:rsidRDefault="00CD3F92" w:rsidP="00CD3F92">
            <w:pPr>
              <w:jc w:val="center"/>
            </w:pPr>
            <w:r>
              <w:t>Organic Chemistry Project/Labs</w:t>
            </w:r>
          </w:p>
          <w:p w:rsidR="00CD3F92" w:rsidRDefault="00CD3F92" w:rsidP="00CD3F92">
            <w:pPr>
              <w:jc w:val="center"/>
            </w:pPr>
            <w:r>
              <w:t>Video Resources</w:t>
            </w:r>
          </w:p>
          <w:p w:rsidR="00CD3F92" w:rsidRPr="002F1426" w:rsidRDefault="00CD3F92" w:rsidP="00CD3F92">
            <w:pPr>
              <w:jc w:val="center"/>
              <w:rPr>
                <w:b/>
              </w:rPr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CD3F92" w:rsidRDefault="00CD3F92" w:rsidP="00CD3F92">
            <w:pPr>
              <w:spacing w:after="120"/>
              <w:jc w:val="center"/>
            </w:pPr>
            <w:r>
              <w:t>Enzyme Lab Report</w:t>
            </w:r>
          </w:p>
          <w:p w:rsidR="00CD3F92" w:rsidRDefault="00CD3F92" w:rsidP="00CD3F92">
            <w:pPr>
              <w:spacing w:after="120"/>
              <w:jc w:val="center"/>
            </w:pPr>
            <w:r>
              <w:t>Formative Assessment(s)</w:t>
            </w:r>
          </w:p>
          <w:p w:rsidR="002B6AAD" w:rsidRPr="00DB305D" w:rsidRDefault="002B6AAD" w:rsidP="00CD3F92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CD3F92" w:rsidRPr="00DB305D" w:rsidRDefault="00CD3F92" w:rsidP="00CD3F92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15667" w:rsidP="00A5565A">
            <w:pPr>
              <w:jc w:val="center"/>
            </w:pPr>
            <w:r>
              <w:t>Muscle</w:t>
            </w:r>
          </w:p>
        </w:tc>
        <w:tc>
          <w:tcPr>
            <w:tcW w:w="1890" w:type="dxa"/>
            <w:vAlign w:val="center"/>
          </w:tcPr>
          <w:p w:rsidR="00CD3F92" w:rsidRDefault="00CD3F92" w:rsidP="00CD3F92">
            <w:pPr>
              <w:jc w:val="center"/>
            </w:pPr>
            <w:r>
              <w:t xml:space="preserve">3.1.B.A2, 3.1.B.A7, Bio A.2.3.1, </w:t>
            </w:r>
          </w:p>
          <w:p w:rsidR="0080537B" w:rsidRPr="00A73EB8" w:rsidRDefault="00CD3F92" w:rsidP="00CD3F92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80537B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sliding filament theory</w:t>
            </w:r>
          </w:p>
          <w:p w:rsidR="00015667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fascia/tendons</w:t>
            </w:r>
          </w:p>
          <w:p w:rsidR="00015667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sarcomere/Z-line</w:t>
            </w:r>
          </w:p>
          <w:p w:rsidR="00015667" w:rsidRPr="00A73EB8" w:rsidRDefault="00015667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actin/myosis</w:t>
            </w:r>
          </w:p>
        </w:tc>
        <w:tc>
          <w:tcPr>
            <w:tcW w:w="3420" w:type="dxa"/>
            <w:vAlign w:val="center"/>
          </w:tcPr>
          <w:p w:rsidR="002B6AAD" w:rsidRDefault="002B6AAD" w:rsidP="00CD3F92">
            <w:pPr>
              <w:jc w:val="center"/>
            </w:pPr>
            <w:r>
              <w:t xml:space="preserve">Biological Coloring </w:t>
            </w:r>
          </w:p>
          <w:p w:rsidR="00CD3F92" w:rsidRDefault="002B6AAD" w:rsidP="00CD3F92">
            <w:pPr>
              <w:jc w:val="center"/>
            </w:pPr>
            <w:r>
              <w:t>Muscle</w:t>
            </w:r>
            <w:r w:rsidR="00CD3F92">
              <w:t xml:space="preserve"> Review Packet</w:t>
            </w:r>
          </w:p>
          <w:p w:rsidR="00CD3F92" w:rsidRDefault="00CD3F92" w:rsidP="00CD3F92">
            <w:pPr>
              <w:jc w:val="center"/>
            </w:pPr>
            <w:r>
              <w:t>Video Resources</w:t>
            </w:r>
          </w:p>
          <w:p w:rsidR="0080537B" w:rsidRPr="002B6AAD" w:rsidRDefault="002B6AAD" w:rsidP="00A5565A">
            <w:pPr>
              <w:jc w:val="center"/>
            </w:pPr>
            <w:r>
              <w:t>Presentation Software</w:t>
            </w:r>
          </w:p>
        </w:tc>
        <w:tc>
          <w:tcPr>
            <w:tcW w:w="2880" w:type="dxa"/>
            <w:vAlign w:val="center"/>
          </w:tcPr>
          <w:p w:rsidR="0080537B" w:rsidRPr="00DB305D" w:rsidRDefault="002B6AAD" w:rsidP="00A5565A">
            <w:pPr>
              <w:spacing w:after="120"/>
              <w:jc w:val="center"/>
              <w:rPr>
                <w:sz w:val="18"/>
              </w:rPr>
            </w:pPr>
            <w:r>
              <w:t>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667"/>
    <w:rsid w:val="000850C2"/>
    <w:rsid w:val="001951E8"/>
    <w:rsid w:val="001E1FF2"/>
    <w:rsid w:val="00243906"/>
    <w:rsid w:val="002717B6"/>
    <w:rsid w:val="002B6AAD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CD3F92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CA25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25F91-58C7-459C-A61A-647B40B1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2</cp:revision>
  <dcterms:created xsi:type="dcterms:W3CDTF">2017-06-14T17:40:00Z</dcterms:created>
  <dcterms:modified xsi:type="dcterms:W3CDTF">2017-06-14T17:40:00Z</dcterms:modified>
</cp:coreProperties>
</file>