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B84F0B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381BC9">
              <w:t xml:space="preserve">Unit </w:t>
            </w:r>
            <w:r w:rsidR="00B84F0B">
              <w:t>7: Conformations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84F0B">
              <w:t>5</w:t>
            </w:r>
            <w:r w:rsidR="007E596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E596C">
              <w:t xml:space="preserve">How </w:t>
            </w:r>
            <w:r w:rsidR="00B84F0B">
              <w:t>can organic molecules twist around in space?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84F0B" w:rsidP="00A5565A">
            <w:pPr>
              <w:jc w:val="center"/>
            </w:pPr>
            <w:r>
              <w:t>Drawing Newman projection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E596C" w:rsidRDefault="00B84F0B" w:rsidP="007E59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Newman projection</w:t>
            </w:r>
          </w:p>
          <w:p w:rsidR="00B84F0B" w:rsidRDefault="00B84F0B" w:rsidP="007E59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Substituent</w:t>
            </w:r>
          </w:p>
          <w:p w:rsidR="00B84F0B" w:rsidRDefault="00B84F0B" w:rsidP="007E59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3D</w:t>
            </w:r>
          </w:p>
          <w:p w:rsidR="00B84F0B" w:rsidRDefault="00B84F0B" w:rsidP="007E59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Eclipsed</w:t>
            </w:r>
          </w:p>
          <w:p w:rsidR="00B84F0B" w:rsidRPr="00A73EB8" w:rsidRDefault="00B84F0B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Staggered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2003EC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AF18A5">
              <w:t xml:space="preserve">practice </w:t>
            </w:r>
            <w:r w:rsidR="007E596C">
              <w:t>assignment</w:t>
            </w:r>
          </w:p>
        </w:tc>
        <w:tc>
          <w:tcPr>
            <w:tcW w:w="2880" w:type="dxa"/>
            <w:vAlign w:val="center"/>
          </w:tcPr>
          <w:p w:rsidR="00A73EB8" w:rsidRPr="00DB305D" w:rsidRDefault="00936546" w:rsidP="007E596C">
            <w:pPr>
              <w:spacing w:after="120"/>
              <w:jc w:val="center"/>
              <w:rPr>
                <w:sz w:val="18"/>
              </w:rPr>
            </w:pPr>
            <w:r>
              <w:t xml:space="preserve">Exam </w:t>
            </w:r>
            <w:r w:rsidR="007E596C">
              <w:t>2</w:t>
            </w:r>
            <w:r>
              <w:t xml:space="preserve">, </w:t>
            </w:r>
            <w:r w:rsidR="00AF18A5">
              <w:t xml:space="preserve">practice </w:t>
            </w:r>
            <w:r w:rsidR="002003EC">
              <w:t>assignment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84F0B" w:rsidP="00AF18A5">
            <w:pPr>
              <w:jc w:val="center"/>
            </w:pPr>
            <w:r>
              <w:t>Ranking stability of Newman projections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F18A5" w:rsidRDefault="00B84F0B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Stability</w:t>
            </w:r>
          </w:p>
          <w:p w:rsidR="00B84F0B" w:rsidRDefault="00B84F0B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</w:t>
            </w:r>
          </w:p>
          <w:p w:rsidR="00B84F0B" w:rsidRDefault="00B84F0B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Gauche</w:t>
            </w:r>
          </w:p>
          <w:p w:rsidR="00B84F0B" w:rsidRDefault="00B84F0B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Most stable</w:t>
            </w:r>
          </w:p>
          <w:p w:rsidR="00B84F0B" w:rsidRPr="00A73EB8" w:rsidRDefault="00B84F0B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Least stable</w:t>
            </w:r>
          </w:p>
        </w:tc>
        <w:tc>
          <w:tcPr>
            <w:tcW w:w="3420" w:type="dxa"/>
            <w:vAlign w:val="center"/>
          </w:tcPr>
          <w:p w:rsidR="0080537B" w:rsidRPr="002F1426" w:rsidRDefault="002003EC" w:rsidP="007E596C">
            <w:pPr>
              <w:jc w:val="center"/>
              <w:rPr>
                <w:b/>
              </w:rPr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80537B" w:rsidRPr="00DB305D" w:rsidRDefault="007E596C" w:rsidP="007E596C">
            <w:pPr>
              <w:spacing w:after="120"/>
              <w:jc w:val="center"/>
              <w:rPr>
                <w:sz w:val="18"/>
              </w:rPr>
            </w:pPr>
            <w:r>
              <w:t>Exam 2</w:t>
            </w:r>
            <w:r w:rsidR="00936546">
              <w:t xml:space="preserve">, </w:t>
            </w:r>
            <w:r w:rsidR="00AF18A5">
              <w:t xml:space="preserve">practice </w:t>
            </w:r>
            <w:r w:rsidR="002003EC">
              <w:t>assignment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84F0B" w:rsidP="00AF18A5">
            <w:pPr>
              <w:jc w:val="center"/>
            </w:pPr>
            <w:r>
              <w:t>Drawing chair conformations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B84F0B" w:rsidRDefault="00B84F0B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Chair</w:t>
            </w:r>
          </w:p>
          <w:p w:rsidR="00B84F0B" w:rsidRDefault="00B84F0B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Substituents</w:t>
            </w:r>
          </w:p>
          <w:p w:rsidR="00B84F0B" w:rsidRDefault="00B84F0B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Equatorial</w:t>
            </w:r>
          </w:p>
          <w:p w:rsidR="007E596C" w:rsidRDefault="00B84F0B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Axial</w:t>
            </w:r>
            <w:r w:rsidR="007E596C">
              <w:t xml:space="preserve"> </w:t>
            </w:r>
          </w:p>
          <w:p w:rsidR="002003EC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Cis</w:t>
            </w:r>
          </w:p>
          <w:p w:rsidR="002003EC" w:rsidRPr="00A73EB8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</w:t>
            </w:r>
          </w:p>
        </w:tc>
        <w:tc>
          <w:tcPr>
            <w:tcW w:w="3420" w:type="dxa"/>
            <w:vAlign w:val="center"/>
          </w:tcPr>
          <w:p w:rsidR="007E596C" w:rsidRPr="002F1426" w:rsidRDefault="002003EC" w:rsidP="00AF18A5">
            <w:pPr>
              <w:jc w:val="center"/>
              <w:rPr>
                <w:b/>
              </w:rPr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80537B" w:rsidRPr="00DB305D" w:rsidRDefault="002003EC" w:rsidP="00AF18A5">
            <w:pPr>
              <w:spacing w:after="120"/>
              <w:jc w:val="center"/>
              <w:rPr>
                <w:sz w:val="18"/>
              </w:rPr>
            </w:pPr>
            <w:r>
              <w:t>Exam 2, practice assignment</w:t>
            </w:r>
          </w:p>
        </w:tc>
      </w:tr>
      <w:tr w:rsidR="002003EC" w:rsidTr="00A5565A">
        <w:tc>
          <w:tcPr>
            <w:tcW w:w="2785" w:type="dxa"/>
            <w:vAlign w:val="center"/>
          </w:tcPr>
          <w:p w:rsidR="002003EC" w:rsidRDefault="002003EC" w:rsidP="00AF18A5">
            <w:pPr>
              <w:jc w:val="center"/>
            </w:pPr>
            <w:r>
              <w:t>Comparing stability of chairs</w:t>
            </w:r>
          </w:p>
        </w:tc>
        <w:tc>
          <w:tcPr>
            <w:tcW w:w="1890" w:type="dxa"/>
            <w:vAlign w:val="center"/>
          </w:tcPr>
          <w:p w:rsidR="002003EC" w:rsidRPr="00A73EB8" w:rsidRDefault="002003EC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003EC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Crowded</w:t>
            </w:r>
          </w:p>
          <w:p w:rsidR="002003EC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Axial</w:t>
            </w:r>
          </w:p>
          <w:p w:rsidR="002003EC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Equatorial</w:t>
            </w:r>
          </w:p>
          <w:p w:rsidR="002003EC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Most stable</w:t>
            </w:r>
          </w:p>
          <w:p w:rsidR="002003EC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Least stable</w:t>
            </w:r>
          </w:p>
        </w:tc>
        <w:tc>
          <w:tcPr>
            <w:tcW w:w="3420" w:type="dxa"/>
            <w:vAlign w:val="center"/>
          </w:tcPr>
          <w:p w:rsidR="002003EC" w:rsidRDefault="002003EC" w:rsidP="00AF18A5">
            <w:pPr>
              <w:jc w:val="center"/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2003EC" w:rsidRDefault="002003EC" w:rsidP="00AF18A5">
            <w:pPr>
              <w:spacing w:after="120"/>
              <w:jc w:val="center"/>
            </w:pPr>
            <w:r>
              <w:t>Exam 2, practice assignment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21AD"/>
    <w:rsid w:val="00120692"/>
    <w:rsid w:val="001411F1"/>
    <w:rsid w:val="001951E8"/>
    <w:rsid w:val="001E06E5"/>
    <w:rsid w:val="001E1FF2"/>
    <w:rsid w:val="002003EC"/>
    <w:rsid w:val="00243906"/>
    <w:rsid w:val="002717B6"/>
    <w:rsid w:val="002F1426"/>
    <w:rsid w:val="002F1966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E596C"/>
    <w:rsid w:val="007F0C34"/>
    <w:rsid w:val="0080537B"/>
    <w:rsid w:val="008668B6"/>
    <w:rsid w:val="008902B0"/>
    <w:rsid w:val="00924C29"/>
    <w:rsid w:val="00936546"/>
    <w:rsid w:val="0095438A"/>
    <w:rsid w:val="00990086"/>
    <w:rsid w:val="009944C9"/>
    <w:rsid w:val="009A0FC1"/>
    <w:rsid w:val="009D4896"/>
    <w:rsid w:val="009F2FEF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94F98"/>
    <w:rsid w:val="00D16F4D"/>
    <w:rsid w:val="00D97955"/>
    <w:rsid w:val="00DB305D"/>
    <w:rsid w:val="00DE5063"/>
    <w:rsid w:val="00DF126B"/>
    <w:rsid w:val="00EF1B39"/>
    <w:rsid w:val="00F5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7B43D-D354-4E96-B536-8D186514C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2019-09-24T13:36:00Z</dcterms:created>
  <dcterms:modified xsi:type="dcterms:W3CDTF">2019-09-24T13:43:00Z</dcterms:modified>
</cp:coreProperties>
</file>