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DF126B">
        <w:rPr>
          <w:u w:val="single"/>
        </w:rPr>
        <w:t>Organic Chemistry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DF126B">
        <w:rPr>
          <w:u w:val="single"/>
        </w:rPr>
        <w:t>11</w:t>
      </w:r>
      <w:r w:rsidR="00DF126B" w:rsidRPr="00DF126B">
        <w:rPr>
          <w:u w:val="single"/>
          <w:vertAlign w:val="superscript"/>
        </w:rPr>
        <w:t>th</w:t>
      </w:r>
      <w:r w:rsidR="00DF126B">
        <w:rPr>
          <w:u w:val="single"/>
        </w:rPr>
        <w:t xml:space="preserve"> and 12</w:t>
      </w:r>
      <w:r w:rsidR="00DF126B" w:rsidRPr="00DF126B">
        <w:rPr>
          <w:u w:val="single"/>
          <w:vertAlign w:val="superscript"/>
        </w:rPr>
        <w:t>th</w:t>
      </w:r>
      <w:r w:rsidR="00DF126B">
        <w:rPr>
          <w:u w:val="single"/>
        </w:rPr>
        <w:t xml:space="preserve"> Elective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381BC9" w:rsidRDefault="002F1426" w:rsidP="00AF18A5">
            <w:r w:rsidRPr="002F1426">
              <w:rPr>
                <w:b/>
              </w:rPr>
              <w:t>Unit (Name/Number):</w:t>
            </w:r>
            <w:r w:rsidR="00381BC9">
              <w:rPr>
                <w:b/>
              </w:rPr>
              <w:t xml:space="preserve"> </w:t>
            </w:r>
            <w:r w:rsidR="00381BC9">
              <w:t xml:space="preserve">Unit </w:t>
            </w:r>
            <w:r w:rsidR="007E596C">
              <w:t>6: Nomenclature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7E596C">
              <w:t>15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7E596C">
              <w:t>How do we name organic compounds using systematic IUPAC naming?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7E596C" w:rsidP="00A5565A">
            <w:pPr>
              <w:jc w:val="center"/>
            </w:pPr>
            <w:r>
              <w:t>IUPAC nomenclature</w:t>
            </w:r>
          </w:p>
        </w:tc>
        <w:tc>
          <w:tcPr>
            <w:tcW w:w="1890" w:type="dxa"/>
            <w:vAlign w:val="center"/>
          </w:tcPr>
          <w:p w:rsidR="00A73EB8" w:rsidRPr="00A73EB8" w:rsidRDefault="00A73EB8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AF18A5" w:rsidRDefault="007E596C" w:rsidP="00AF18A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IUPAC</w:t>
            </w:r>
          </w:p>
          <w:p w:rsidR="007E596C" w:rsidRDefault="007E596C" w:rsidP="00AF18A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Stereoisomerism</w:t>
            </w:r>
          </w:p>
          <w:p w:rsidR="007E596C" w:rsidRDefault="007E596C" w:rsidP="00AF18A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Substituents</w:t>
            </w:r>
          </w:p>
          <w:p w:rsidR="007E596C" w:rsidRDefault="007E596C" w:rsidP="00AF18A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Parent</w:t>
            </w:r>
          </w:p>
          <w:p w:rsidR="007E596C" w:rsidRDefault="007E596C" w:rsidP="007E596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Unsaturation</w:t>
            </w:r>
          </w:p>
          <w:p w:rsidR="007E596C" w:rsidRPr="00A73EB8" w:rsidRDefault="007E596C" w:rsidP="007E596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Functional group</w:t>
            </w:r>
          </w:p>
        </w:tc>
        <w:tc>
          <w:tcPr>
            <w:tcW w:w="3420" w:type="dxa"/>
            <w:vAlign w:val="center"/>
          </w:tcPr>
          <w:p w:rsidR="00A73EB8" w:rsidRPr="002F1426" w:rsidRDefault="00381BC9" w:rsidP="007E596C">
            <w:pPr>
              <w:jc w:val="center"/>
              <w:rPr>
                <w:b/>
              </w:rPr>
            </w:pPr>
            <w:r>
              <w:t>Lecture</w:t>
            </w:r>
            <w:r w:rsidR="009F2FEF">
              <w:t xml:space="preserve">, </w:t>
            </w:r>
            <w:r w:rsidR="00AF18A5">
              <w:t xml:space="preserve">practice </w:t>
            </w:r>
            <w:r w:rsidR="007E596C">
              <w:t>assignments, practice activity</w:t>
            </w:r>
          </w:p>
        </w:tc>
        <w:tc>
          <w:tcPr>
            <w:tcW w:w="2880" w:type="dxa"/>
            <w:vAlign w:val="center"/>
          </w:tcPr>
          <w:p w:rsidR="00A73EB8" w:rsidRPr="00DB305D" w:rsidRDefault="00936546" w:rsidP="007E596C">
            <w:pPr>
              <w:spacing w:after="120"/>
              <w:jc w:val="center"/>
              <w:rPr>
                <w:sz w:val="18"/>
              </w:rPr>
            </w:pPr>
            <w:r>
              <w:t xml:space="preserve">Exam </w:t>
            </w:r>
            <w:r w:rsidR="007E596C">
              <w:t>2</w:t>
            </w:r>
            <w:r>
              <w:t xml:space="preserve">, </w:t>
            </w:r>
            <w:r w:rsidR="00AF18A5">
              <w:t xml:space="preserve">practice </w:t>
            </w:r>
            <w:r w:rsidR="007E596C">
              <w:t>assignments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7E596C" w:rsidP="00AF18A5">
            <w:pPr>
              <w:jc w:val="center"/>
            </w:pPr>
            <w:r>
              <w:t>Identifying functional groups</w:t>
            </w:r>
          </w:p>
        </w:tc>
        <w:tc>
          <w:tcPr>
            <w:tcW w:w="1890" w:type="dxa"/>
            <w:vAlign w:val="center"/>
          </w:tcPr>
          <w:p w:rsidR="0080537B" w:rsidRPr="00A73EB8" w:rsidRDefault="0080537B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AF18A5" w:rsidRPr="00A73EB8" w:rsidRDefault="007E596C" w:rsidP="0093654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Functional group</w:t>
            </w:r>
          </w:p>
        </w:tc>
        <w:tc>
          <w:tcPr>
            <w:tcW w:w="3420" w:type="dxa"/>
            <w:vAlign w:val="center"/>
          </w:tcPr>
          <w:p w:rsidR="0080537B" w:rsidRPr="002F1426" w:rsidRDefault="00381BC9" w:rsidP="007E596C">
            <w:pPr>
              <w:jc w:val="center"/>
              <w:rPr>
                <w:b/>
              </w:rPr>
            </w:pPr>
            <w:r>
              <w:t>Lecture</w:t>
            </w:r>
            <w:r w:rsidR="009F2FEF">
              <w:t xml:space="preserve">, </w:t>
            </w:r>
            <w:r w:rsidR="007E596C">
              <w:t>practice assignment, practice activity</w:t>
            </w:r>
          </w:p>
        </w:tc>
        <w:tc>
          <w:tcPr>
            <w:tcW w:w="2880" w:type="dxa"/>
            <w:vAlign w:val="center"/>
          </w:tcPr>
          <w:p w:rsidR="0080537B" w:rsidRPr="00DB305D" w:rsidRDefault="007E596C" w:rsidP="007E596C">
            <w:pPr>
              <w:spacing w:after="120"/>
              <w:jc w:val="center"/>
              <w:rPr>
                <w:sz w:val="18"/>
              </w:rPr>
            </w:pPr>
            <w:r>
              <w:t>Exam 2</w:t>
            </w:r>
            <w:r w:rsidR="00936546">
              <w:t xml:space="preserve">, </w:t>
            </w:r>
            <w:r w:rsidR="00AF18A5">
              <w:t xml:space="preserve">practice </w:t>
            </w:r>
            <w:r>
              <w:t>assignments</w:t>
            </w:r>
            <w:bookmarkStart w:id="0" w:name="_GoBack"/>
            <w:bookmarkEnd w:id="0"/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7E596C" w:rsidP="00AF18A5">
            <w:pPr>
              <w:jc w:val="center"/>
            </w:pPr>
            <w:r>
              <w:t>Creating functional groups</w:t>
            </w:r>
          </w:p>
        </w:tc>
        <w:tc>
          <w:tcPr>
            <w:tcW w:w="1890" w:type="dxa"/>
            <w:vAlign w:val="center"/>
          </w:tcPr>
          <w:p w:rsidR="0080537B" w:rsidRPr="00A73EB8" w:rsidRDefault="0080537B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AF18A5" w:rsidRDefault="007E596C" w:rsidP="00AF18A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Functional group</w:t>
            </w:r>
          </w:p>
          <w:p w:rsidR="007E596C" w:rsidRPr="00A73EB8" w:rsidRDefault="007E596C" w:rsidP="00AF18A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Synthesis </w:t>
            </w:r>
          </w:p>
        </w:tc>
        <w:tc>
          <w:tcPr>
            <w:tcW w:w="3420" w:type="dxa"/>
            <w:vAlign w:val="center"/>
          </w:tcPr>
          <w:p w:rsidR="0080537B" w:rsidRDefault="007E596C" w:rsidP="00AF18A5">
            <w:pPr>
              <w:jc w:val="center"/>
            </w:pPr>
            <w:r>
              <w:t>Vial Organic Ester Lab</w:t>
            </w:r>
          </w:p>
          <w:p w:rsidR="007E596C" w:rsidRDefault="007E596C" w:rsidP="00AF18A5">
            <w:pPr>
              <w:jc w:val="center"/>
            </w:pPr>
            <w:r>
              <w:t>Flinn Ester Lab</w:t>
            </w:r>
          </w:p>
          <w:p w:rsidR="007E596C" w:rsidRPr="002F1426" w:rsidRDefault="007E596C" w:rsidP="00AF18A5">
            <w:pPr>
              <w:jc w:val="center"/>
              <w:rPr>
                <w:b/>
              </w:rPr>
            </w:pPr>
            <w:r>
              <w:t>Vial Organic Formation of Aspirin Lab</w:t>
            </w:r>
          </w:p>
        </w:tc>
        <w:tc>
          <w:tcPr>
            <w:tcW w:w="2880" w:type="dxa"/>
            <w:vAlign w:val="center"/>
          </w:tcPr>
          <w:p w:rsidR="0080537B" w:rsidRPr="00DB305D" w:rsidRDefault="007E596C" w:rsidP="00AF18A5">
            <w:pPr>
              <w:spacing w:after="120"/>
              <w:jc w:val="center"/>
              <w:rPr>
                <w:sz w:val="18"/>
              </w:rPr>
            </w:pPr>
            <w:r>
              <w:t>Lab assignments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0F21AD"/>
    <w:rsid w:val="00120692"/>
    <w:rsid w:val="001411F1"/>
    <w:rsid w:val="001951E8"/>
    <w:rsid w:val="001E06E5"/>
    <w:rsid w:val="001E1FF2"/>
    <w:rsid w:val="00243906"/>
    <w:rsid w:val="002717B6"/>
    <w:rsid w:val="002F1426"/>
    <w:rsid w:val="002F1966"/>
    <w:rsid w:val="003154BD"/>
    <w:rsid w:val="00381BC9"/>
    <w:rsid w:val="003A1F67"/>
    <w:rsid w:val="00430277"/>
    <w:rsid w:val="004D4FCE"/>
    <w:rsid w:val="005030D8"/>
    <w:rsid w:val="005E38FC"/>
    <w:rsid w:val="00611B54"/>
    <w:rsid w:val="00705398"/>
    <w:rsid w:val="007A147C"/>
    <w:rsid w:val="007E596C"/>
    <w:rsid w:val="007F0C34"/>
    <w:rsid w:val="0080537B"/>
    <w:rsid w:val="008668B6"/>
    <w:rsid w:val="008902B0"/>
    <w:rsid w:val="00924C29"/>
    <w:rsid w:val="00936546"/>
    <w:rsid w:val="0095438A"/>
    <w:rsid w:val="00990086"/>
    <w:rsid w:val="009944C9"/>
    <w:rsid w:val="009A0FC1"/>
    <w:rsid w:val="009F2FEF"/>
    <w:rsid w:val="00A73EB8"/>
    <w:rsid w:val="00AC2828"/>
    <w:rsid w:val="00AF18A5"/>
    <w:rsid w:val="00B149C5"/>
    <w:rsid w:val="00B477DC"/>
    <w:rsid w:val="00B963EA"/>
    <w:rsid w:val="00BE53BF"/>
    <w:rsid w:val="00C5089C"/>
    <w:rsid w:val="00C94F98"/>
    <w:rsid w:val="00D16F4D"/>
    <w:rsid w:val="00D97955"/>
    <w:rsid w:val="00DB305D"/>
    <w:rsid w:val="00DE5063"/>
    <w:rsid w:val="00DF126B"/>
    <w:rsid w:val="00EF1B39"/>
    <w:rsid w:val="00F51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45BD4B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241652-B83D-4677-9A69-D25794A72D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6</TotalTime>
  <Pages>1</Pages>
  <Words>124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Wachsman, Alyssa L</cp:lastModifiedBy>
  <cp:revision>3</cp:revision>
  <dcterms:created xsi:type="dcterms:W3CDTF">2019-09-24T13:30:00Z</dcterms:created>
  <dcterms:modified xsi:type="dcterms:W3CDTF">2019-09-24T13:36:00Z</dcterms:modified>
</cp:coreProperties>
</file>