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C775E">
        <w:rPr>
          <w:u w:val="single"/>
        </w:rPr>
        <w:t>Anatomy &amp; Physiology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26689">
        <w:rPr>
          <w:u w:val="single"/>
        </w:rPr>
        <w:t>3 Lessons/ 45 Days/ Chapters 1</w:t>
      </w:r>
      <w:proofErr w:type="gramStart"/>
      <w:r w:rsidR="00726689">
        <w:rPr>
          <w:u w:val="single"/>
        </w:rPr>
        <w:t>,2</w:t>
      </w:r>
      <w:proofErr w:type="gramEnd"/>
      <w:r w:rsidR="00726689">
        <w:rPr>
          <w:u w:val="single"/>
        </w:rPr>
        <w:t xml:space="preserve"> &amp;3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C775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C775E">
              <w:t>Introduction to Histology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C775E">
              <w:t>What types of organelles, cells and tissues make up the human body?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26689" w:rsidTr="00726689">
        <w:tc>
          <w:tcPr>
            <w:tcW w:w="2785" w:type="dxa"/>
            <w:vAlign w:val="center"/>
          </w:tcPr>
          <w:p w:rsidR="00726689" w:rsidRPr="00DE5063" w:rsidRDefault="00726689" w:rsidP="00726689">
            <w:pPr>
              <w:jc w:val="center"/>
            </w:pPr>
            <w:r>
              <w:t>Anatomical Terminology</w:t>
            </w:r>
          </w:p>
        </w:tc>
        <w:tc>
          <w:tcPr>
            <w:tcW w:w="1890" w:type="dxa"/>
            <w:vAlign w:val="center"/>
          </w:tcPr>
          <w:p w:rsidR="00726689" w:rsidRPr="00A73EB8" w:rsidRDefault="00961D94" w:rsidP="00726689">
            <w:pPr>
              <w:jc w:val="center"/>
            </w:pPr>
            <w:r>
              <w:t>Bio.A.1.1.1, Bio.A.1.2.1, Bio.A.1.2.2 (3.1.B.A1,3.1.B.A5, 3.1.B.A6,3.1.B.C2, 4.1.3.A, 4.1.4.A)</w:t>
            </w:r>
          </w:p>
        </w:tc>
        <w:tc>
          <w:tcPr>
            <w:tcW w:w="3420" w:type="dxa"/>
            <w:vAlign w:val="center"/>
          </w:tcPr>
          <w:p w:rsidR="00726689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medial/lateral</w:t>
            </w:r>
          </w:p>
          <w:p w:rsidR="00726689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superior/inferior</w:t>
            </w:r>
          </w:p>
          <w:p w:rsidR="00726689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anterior/posterior</w:t>
            </w:r>
          </w:p>
          <w:p w:rsidR="00726689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proximal/distal</w:t>
            </w:r>
          </w:p>
          <w:p w:rsidR="00726689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coxal</w:t>
            </w:r>
            <w:proofErr w:type="spellEnd"/>
            <w:r>
              <w:t>/</w:t>
            </w:r>
            <w:proofErr w:type="spellStart"/>
            <w:r>
              <w:t>crural</w:t>
            </w:r>
            <w:proofErr w:type="spellEnd"/>
          </w:p>
          <w:p w:rsidR="00726689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cephalic/thoracic/lumbar/ pelvic</w:t>
            </w:r>
          </w:p>
          <w:p w:rsidR="00726689" w:rsidRPr="00A73EB8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pronation/supination</w:t>
            </w:r>
          </w:p>
        </w:tc>
        <w:tc>
          <w:tcPr>
            <w:tcW w:w="3420" w:type="dxa"/>
            <w:vAlign w:val="center"/>
          </w:tcPr>
          <w:p w:rsidR="00726689" w:rsidRDefault="00726689" w:rsidP="00726689">
            <w:pPr>
              <w:jc w:val="center"/>
            </w:pPr>
            <w:r>
              <w:t>Biological Tools and Measurements Lab</w:t>
            </w:r>
          </w:p>
          <w:p w:rsidR="00726689" w:rsidRDefault="00726689" w:rsidP="00726689">
            <w:pPr>
              <w:jc w:val="center"/>
            </w:pPr>
            <w:r>
              <w:t>Microscope Lab/Project</w:t>
            </w:r>
          </w:p>
          <w:p w:rsidR="00726689" w:rsidRDefault="00726689" w:rsidP="00726689">
            <w:pPr>
              <w:jc w:val="center"/>
            </w:pPr>
            <w:r>
              <w:t xml:space="preserve"> </w:t>
            </w:r>
            <w:r>
              <w:t xml:space="preserve">Cell </w:t>
            </w:r>
            <w:r>
              <w:t>Project/Labs</w:t>
            </w:r>
          </w:p>
          <w:p w:rsidR="00726689" w:rsidRDefault="00726689" w:rsidP="00726689">
            <w:pPr>
              <w:jc w:val="center"/>
            </w:pPr>
            <w:r>
              <w:t>Video Resources</w:t>
            </w:r>
          </w:p>
          <w:p w:rsidR="00726689" w:rsidRPr="00FF617D" w:rsidRDefault="00726689" w:rsidP="00726689">
            <w:pPr>
              <w:jc w:val="center"/>
            </w:pPr>
            <w:r>
              <w:t xml:space="preserve">Presentation Software </w:t>
            </w:r>
          </w:p>
        </w:tc>
        <w:tc>
          <w:tcPr>
            <w:tcW w:w="2880" w:type="dxa"/>
            <w:vAlign w:val="center"/>
          </w:tcPr>
          <w:p w:rsidR="00726689" w:rsidRDefault="00726689" w:rsidP="00726689">
            <w:pPr>
              <w:jc w:val="center"/>
            </w:pPr>
            <w:r>
              <w:t>Formative Assessments</w:t>
            </w:r>
          </w:p>
          <w:p w:rsidR="00726689" w:rsidRPr="002F1426" w:rsidRDefault="00726689" w:rsidP="00726689">
            <w:pPr>
              <w:jc w:val="center"/>
              <w:rPr>
                <w:b/>
              </w:rPr>
            </w:pPr>
            <w:r>
              <w:t>Summative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26689" w:rsidTr="00726689">
        <w:tc>
          <w:tcPr>
            <w:tcW w:w="2785" w:type="dxa"/>
            <w:vAlign w:val="center"/>
          </w:tcPr>
          <w:p w:rsidR="00726689" w:rsidRPr="00DE5063" w:rsidRDefault="00726689" w:rsidP="00726689">
            <w:pPr>
              <w:jc w:val="center"/>
            </w:pPr>
            <w:r>
              <w:t>Tissue Types</w:t>
            </w:r>
          </w:p>
        </w:tc>
        <w:tc>
          <w:tcPr>
            <w:tcW w:w="1890" w:type="dxa"/>
            <w:vAlign w:val="center"/>
          </w:tcPr>
          <w:p w:rsidR="00726689" w:rsidRPr="00A73EB8" w:rsidRDefault="00961D94" w:rsidP="00726689">
            <w:pPr>
              <w:jc w:val="center"/>
            </w:pPr>
            <w:r>
              <w:t>Bio.A.4.1.1, Bio.A.4.1.2, Bio.A.4.1.3, Bio.A.4.2.1</w:t>
            </w:r>
          </w:p>
        </w:tc>
        <w:tc>
          <w:tcPr>
            <w:tcW w:w="3420" w:type="dxa"/>
            <w:vAlign w:val="center"/>
          </w:tcPr>
          <w:p w:rsidR="00726689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epithelial</w:t>
            </w:r>
          </w:p>
          <w:p w:rsidR="00726689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muscle</w:t>
            </w:r>
          </w:p>
          <w:p w:rsidR="00726689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connective</w:t>
            </w:r>
          </w:p>
          <w:p w:rsidR="00726689" w:rsidRPr="00A73EB8" w:rsidRDefault="00726689" w:rsidP="007266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nerve</w:t>
            </w:r>
          </w:p>
        </w:tc>
        <w:tc>
          <w:tcPr>
            <w:tcW w:w="3420" w:type="dxa"/>
            <w:vAlign w:val="center"/>
          </w:tcPr>
          <w:p w:rsidR="00726689" w:rsidRDefault="00726689" w:rsidP="00726689"/>
          <w:p w:rsidR="00726689" w:rsidRDefault="00726689" w:rsidP="00726689">
            <w:pPr>
              <w:jc w:val="center"/>
            </w:pPr>
            <w:r>
              <w:t>Video Resources</w:t>
            </w:r>
          </w:p>
          <w:p w:rsidR="00726689" w:rsidRPr="00FF617D" w:rsidRDefault="00726689" w:rsidP="00726689">
            <w:pPr>
              <w:jc w:val="center"/>
            </w:pPr>
            <w:r>
              <w:t xml:space="preserve">Presentation Software </w:t>
            </w:r>
          </w:p>
        </w:tc>
        <w:tc>
          <w:tcPr>
            <w:tcW w:w="2880" w:type="dxa"/>
            <w:vAlign w:val="center"/>
          </w:tcPr>
          <w:p w:rsidR="00726689" w:rsidRPr="002F1426" w:rsidRDefault="00726689" w:rsidP="00726689">
            <w:pPr>
              <w:jc w:val="center"/>
              <w:rPr>
                <w:b/>
              </w:rPr>
            </w:pPr>
            <w:r>
              <w:t>Formative Assessments</w:t>
            </w:r>
            <w:r w:rsidR="00961D94">
              <w:t xml:space="preserve"> </w:t>
            </w:r>
            <w:r w:rsidR="00961D94">
              <w:t>Bio.A.1.1.1, Bio.A.1.2.1, Bio.A.1.2.2 (3.1.B.A1,3.1.B.A5, 3.1.B.A6,3.1.B.C2, 4.1.3.A, 4.1.4.A)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28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1890"/>
        <w:gridCol w:w="3420"/>
        <w:gridCol w:w="3420"/>
        <w:gridCol w:w="2880"/>
      </w:tblGrid>
      <w:tr w:rsidR="00961D94" w:rsidTr="00A5768D">
        <w:tc>
          <w:tcPr>
            <w:tcW w:w="2785" w:type="dxa"/>
            <w:vAlign w:val="center"/>
          </w:tcPr>
          <w:p w:rsidR="00961D94" w:rsidRPr="00DE5063" w:rsidRDefault="00961D94" w:rsidP="00961D94">
            <w:pPr>
              <w:jc w:val="center"/>
            </w:pPr>
            <w:r>
              <w:t>Structure/Function Relationships between Tissues and Systems</w:t>
            </w:r>
          </w:p>
        </w:tc>
        <w:tc>
          <w:tcPr>
            <w:tcW w:w="1890" w:type="dxa"/>
            <w:vAlign w:val="center"/>
          </w:tcPr>
          <w:p w:rsidR="00961D94" w:rsidRDefault="00961D94" w:rsidP="00961D94">
            <w:pPr>
              <w:jc w:val="center"/>
            </w:pPr>
            <w:r>
              <w:t>Bio.A.3.1.1, Bio.A.3.2.1, Bio.3.2.2</w:t>
            </w:r>
          </w:p>
          <w:p w:rsidR="00961D94" w:rsidRPr="00A73EB8" w:rsidRDefault="00961D94" w:rsidP="00961D94">
            <w:pPr>
              <w:jc w:val="center"/>
            </w:pPr>
            <w:r>
              <w:t>Bio.A.</w:t>
            </w:r>
            <w:r>
              <w:t>4.1.1, Bio.A.4.1.2,</w:t>
            </w:r>
            <w:bookmarkStart w:id="1" w:name="_GoBack"/>
            <w:bookmarkEnd w:id="1"/>
            <w:r>
              <w:t xml:space="preserve"> Bio.A.4.2.1</w:t>
            </w:r>
          </w:p>
        </w:tc>
        <w:tc>
          <w:tcPr>
            <w:tcW w:w="1890" w:type="dxa"/>
            <w:vAlign w:val="center"/>
          </w:tcPr>
          <w:p w:rsidR="00961D94" w:rsidRDefault="00961D94" w:rsidP="00961D94">
            <w:pPr>
              <w:jc w:val="center"/>
            </w:pPr>
            <w:r>
              <w:t>Bio.A.3.1.1, Bio.A.3.2.1, Bio.3.2.2</w:t>
            </w:r>
          </w:p>
          <w:p w:rsidR="00961D94" w:rsidRPr="00A73EB8" w:rsidRDefault="00961D94" w:rsidP="00961D94">
            <w:pPr>
              <w:jc w:val="center"/>
            </w:pPr>
          </w:p>
        </w:tc>
        <w:tc>
          <w:tcPr>
            <w:tcW w:w="3420" w:type="dxa"/>
            <w:vAlign w:val="center"/>
          </w:tcPr>
          <w:p w:rsidR="00961D94" w:rsidRDefault="00961D94" w:rsidP="00961D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microvilli</w:t>
            </w:r>
          </w:p>
          <w:p w:rsidR="00961D94" w:rsidRDefault="00961D94" w:rsidP="00961D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dermis</w:t>
            </w:r>
          </w:p>
          <w:p w:rsidR="00961D94" w:rsidRDefault="00961D94" w:rsidP="00961D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melanin</w:t>
            </w:r>
          </w:p>
          <w:p w:rsidR="00961D94" w:rsidRDefault="00961D94" w:rsidP="00961D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keratin</w:t>
            </w:r>
          </w:p>
          <w:p w:rsidR="00961D94" w:rsidRDefault="00961D94" w:rsidP="00961D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exocrine/endocrine</w:t>
            </w:r>
          </w:p>
          <w:p w:rsidR="00961D94" w:rsidRDefault="00961D94" w:rsidP="00961D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simple/stratified</w:t>
            </w:r>
          </w:p>
          <w:p w:rsidR="00961D94" w:rsidRPr="00A73EB8" w:rsidRDefault="00961D94" w:rsidP="00961D9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membranes</w:t>
            </w:r>
          </w:p>
        </w:tc>
        <w:tc>
          <w:tcPr>
            <w:tcW w:w="3420" w:type="dxa"/>
            <w:vAlign w:val="center"/>
          </w:tcPr>
          <w:p w:rsidR="00961D94" w:rsidRDefault="00961D94" w:rsidP="00961D94">
            <w:pPr>
              <w:jc w:val="center"/>
            </w:pPr>
            <w:r>
              <w:t>Biological Coloring Assignments</w:t>
            </w:r>
          </w:p>
          <w:p w:rsidR="00961D94" w:rsidRDefault="00961D94" w:rsidP="00961D94">
            <w:pPr>
              <w:jc w:val="center"/>
            </w:pPr>
            <w:r>
              <w:t>Histology Lab Portfolio</w:t>
            </w:r>
          </w:p>
          <w:p w:rsidR="00961D94" w:rsidRDefault="00961D94" w:rsidP="00961D94">
            <w:pPr>
              <w:jc w:val="center"/>
            </w:pPr>
            <w:r>
              <w:t>Tissue Lab and Classroom Projects</w:t>
            </w:r>
          </w:p>
          <w:p w:rsidR="00961D94" w:rsidRDefault="00961D94" w:rsidP="00961D94">
            <w:pPr>
              <w:jc w:val="center"/>
            </w:pPr>
            <w:r>
              <w:t>Video Resources</w:t>
            </w:r>
          </w:p>
          <w:p w:rsidR="00961D94" w:rsidRDefault="00961D94" w:rsidP="00961D94">
            <w:pPr>
              <w:jc w:val="center"/>
            </w:pPr>
            <w:r>
              <w:t>Presentation Software</w:t>
            </w:r>
          </w:p>
          <w:p w:rsidR="00961D94" w:rsidRPr="002F1426" w:rsidRDefault="00961D94" w:rsidP="00961D94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961D94" w:rsidRDefault="00961D94" w:rsidP="00961D94">
            <w:pPr>
              <w:spacing w:after="120"/>
              <w:jc w:val="center"/>
            </w:pPr>
            <w:r>
              <w:t>Project Portfolio</w:t>
            </w:r>
          </w:p>
          <w:p w:rsidR="00961D94" w:rsidRDefault="00961D94" w:rsidP="00961D94">
            <w:pPr>
              <w:spacing w:after="120"/>
              <w:jc w:val="center"/>
            </w:pPr>
            <w:r>
              <w:t>Weekly Formative Assessments</w:t>
            </w:r>
          </w:p>
          <w:p w:rsidR="00961D94" w:rsidRDefault="00961D94" w:rsidP="00961D94">
            <w:pPr>
              <w:spacing w:after="120"/>
              <w:jc w:val="center"/>
            </w:pPr>
            <w:r>
              <w:t>Summative Assessments</w:t>
            </w:r>
          </w:p>
          <w:p w:rsidR="00961D94" w:rsidRPr="00DB305D" w:rsidRDefault="00961D94" w:rsidP="00961D94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26689"/>
    <w:rsid w:val="007A147C"/>
    <w:rsid w:val="007F0C34"/>
    <w:rsid w:val="0080537B"/>
    <w:rsid w:val="008902B0"/>
    <w:rsid w:val="00961D94"/>
    <w:rsid w:val="009A0FC1"/>
    <w:rsid w:val="00A73EB8"/>
    <w:rsid w:val="00AC2828"/>
    <w:rsid w:val="00B326BD"/>
    <w:rsid w:val="00B477DC"/>
    <w:rsid w:val="00B963EA"/>
    <w:rsid w:val="00C94F98"/>
    <w:rsid w:val="00DB305D"/>
    <w:rsid w:val="00DC775E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0CA7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3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3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1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5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4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0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89675-BD77-437A-8B7E-D5D5C563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2</cp:revision>
  <dcterms:created xsi:type="dcterms:W3CDTF">2017-06-14T17:28:00Z</dcterms:created>
  <dcterms:modified xsi:type="dcterms:W3CDTF">2017-06-14T17:28:00Z</dcterms:modified>
</cp:coreProperties>
</file>