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AF18A5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 xml:space="preserve">Unit </w:t>
            </w:r>
            <w:r w:rsidR="00AF18A5">
              <w:t>5: Geometry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F18A5">
              <w:t>3</w:t>
            </w:r>
            <w:r w:rsidR="00936546">
              <w:t xml:space="preserve"> </w:t>
            </w:r>
            <w:r w:rsidR="00381BC9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F18A5">
              <w:t>What shape in space are organic compounds?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F18A5" w:rsidP="00A5565A">
            <w:pPr>
              <w:jc w:val="center"/>
            </w:pPr>
            <w:r>
              <w:t>Geometry of compound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36546" w:rsidRDefault="00AF18A5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Sterics</w:t>
            </w:r>
            <w:proofErr w:type="spellEnd"/>
          </w:p>
          <w:p w:rsidR="00AF18A5" w:rsidRDefault="00AF18A5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Orbitals</w:t>
            </w:r>
          </w:p>
          <w:p w:rsidR="00AF18A5" w:rsidRPr="00A73EB8" w:rsidRDefault="00AF18A5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Orbital overlap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AF18A5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AF18A5">
              <w:t>practice sheet</w:t>
            </w:r>
          </w:p>
        </w:tc>
        <w:tc>
          <w:tcPr>
            <w:tcW w:w="2880" w:type="dxa"/>
            <w:vAlign w:val="center"/>
          </w:tcPr>
          <w:p w:rsidR="00A73EB8" w:rsidRPr="00DB305D" w:rsidRDefault="00936546" w:rsidP="00AF18A5">
            <w:pPr>
              <w:spacing w:after="120"/>
              <w:jc w:val="center"/>
              <w:rPr>
                <w:sz w:val="18"/>
              </w:rPr>
            </w:pPr>
            <w:r>
              <w:t xml:space="preserve">Exam 1, </w:t>
            </w:r>
            <w:r w:rsidR="00AF18A5">
              <w:t>practice sheet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36546" w:rsidP="00AF18A5">
            <w:pPr>
              <w:jc w:val="center"/>
            </w:pPr>
            <w:r>
              <w:t xml:space="preserve">Determining </w:t>
            </w:r>
            <w:r w:rsidR="00AF18A5">
              <w:t>hybridization state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36546" w:rsidRDefault="00AF18A5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Lone pair</w:t>
            </w:r>
          </w:p>
          <w:p w:rsidR="00AF18A5" w:rsidRDefault="00AF18A5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Bonded pair</w:t>
            </w:r>
          </w:p>
          <w:p w:rsidR="00AF18A5" w:rsidRPr="00A73EB8" w:rsidRDefault="00AF18A5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Hybridization state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AF18A5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AF18A5">
              <w:t>practice sheet</w:t>
            </w:r>
          </w:p>
        </w:tc>
        <w:tc>
          <w:tcPr>
            <w:tcW w:w="2880" w:type="dxa"/>
            <w:vAlign w:val="center"/>
          </w:tcPr>
          <w:p w:rsidR="0080537B" w:rsidRPr="00DB305D" w:rsidRDefault="00936546" w:rsidP="00AF18A5">
            <w:pPr>
              <w:spacing w:after="120"/>
              <w:jc w:val="center"/>
              <w:rPr>
                <w:sz w:val="18"/>
              </w:rPr>
            </w:pPr>
            <w:r>
              <w:t xml:space="preserve">Exam 1, </w:t>
            </w:r>
            <w:r w:rsidR="00AF18A5">
              <w:t>practice sheet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36546" w:rsidP="00AF18A5">
            <w:pPr>
              <w:jc w:val="center"/>
            </w:pPr>
            <w:r>
              <w:t xml:space="preserve">Determining </w:t>
            </w:r>
            <w:r w:rsidR="00AF18A5">
              <w:t>VSEPR orientation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36546" w:rsidRDefault="00AF18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VSEPR</w:t>
            </w:r>
          </w:p>
          <w:p w:rsidR="00AF18A5" w:rsidRDefault="00AF18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Trigonal planar</w:t>
            </w:r>
          </w:p>
          <w:p w:rsidR="00AF18A5" w:rsidRDefault="00AF18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Tetrahedral</w:t>
            </w:r>
          </w:p>
          <w:p w:rsidR="00AF18A5" w:rsidRPr="00A73EB8" w:rsidRDefault="00AF18A5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</w:t>
            </w:r>
          </w:p>
        </w:tc>
        <w:tc>
          <w:tcPr>
            <w:tcW w:w="3420" w:type="dxa"/>
            <w:vAlign w:val="center"/>
          </w:tcPr>
          <w:p w:rsidR="0080537B" w:rsidRPr="002F1426" w:rsidRDefault="00381BC9" w:rsidP="00AF18A5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936546">
              <w:t xml:space="preserve"> </w:t>
            </w:r>
            <w:r w:rsidR="00AF18A5">
              <w:t>practice sheet</w:t>
            </w:r>
          </w:p>
        </w:tc>
        <w:tc>
          <w:tcPr>
            <w:tcW w:w="2880" w:type="dxa"/>
            <w:vAlign w:val="center"/>
          </w:tcPr>
          <w:p w:rsidR="0080537B" w:rsidRPr="00DB305D" w:rsidRDefault="00936546" w:rsidP="00AF18A5">
            <w:pPr>
              <w:spacing w:after="120"/>
              <w:jc w:val="center"/>
              <w:rPr>
                <w:sz w:val="18"/>
              </w:rPr>
            </w:pPr>
            <w:r>
              <w:t xml:space="preserve">Exam 1, </w:t>
            </w:r>
            <w:r w:rsidR="00AF18A5">
              <w:t>practice sheet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21AD"/>
    <w:rsid w:val="00120692"/>
    <w:rsid w:val="001411F1"/>
    <w:rsid w:val="001951E8"/>
    <w:rsid w:val="001E06E5"/>
    <w:rsid w:val="001E1FF2"/>
    <w:rsid w:val="00243906"/>
    <w:rsid w:val="002717B6"/>
    <w:rsid w:val="002F1426"/>
    <w:rsid w:val="002F1966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36546"/>
    <w:rsid w:val="0095438A"/>
    <w:rsid w:val="00990086"/>
    <w:rsid w:val="009944C9"/>
    <w:rsid w:val="009A0FC1"/>
    <w:rsid w:val="009F2FEF"/>
    <w:rsid w:val="00A73EB8"/>
    <w:rsid w:val="00AC2828"/>
    <w:rsid w:val="00AF18A5"/>
    <w:rsid w:val="00B149C5"/>
    <w:rsid w:val="00B477DC"/>
    <w:rsid w:val="00B963EA"/>
    <w:rsid w:val="00BE53BF"/>
    <w:rsid w:val="00C5089C"/>
    <w:rsid w:val="00C94F98"/>
    <w:rsid w:val="00D16F4D"/>
    <w:rsid w:val="00D97955"/>
    <w:rsid w:val="00DB305D"/>
    <w:rsid w:val="00DE5063"/>
    <w:rsid w:val="00DF126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71708-5ABB-4708-B66D-C887A40C9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2019-09-24T13:26:00Z</dcterms:created>
  <dcterms:modified xsi:type="dcterms:W3CDTF">2019-09-24T13:30:00Z</dcterms:modified>
</cp:coreProperties>
</file>