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9F2FEF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9F2FEF">
              <w:t>3: Resonance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411F1">
              <w:t>5</w:t>
            </w:r>
            <w:r w:rsidR="00381BC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C1445">
              <w:t>What is resonance and why is it important?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F2FEF" w:rsidP="00A5565A">
            <w:pPr>
              <w:jc w:val="center"/>
            </w:pPr>
            <w:r>
              <w:t>Resonance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Pr="00A73EB8" w:rsidRDefault="009F2F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Resonance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9F2FEF">
              <w:t>, practice sheet</w:t>
            </w:r>
          </w:p>
        </w:tc>
        <w:tc>
          <w:tcPr>
            <w:tcW w:w="2880" w:type="dxa"/>
            <w:vAlign w:val="center"/>
          </w:tcPr>
          <w:p w:rsidR="00A73EB8" w:rsidRPr="00DB305D" w:rsidRDefault="009F2FEF" w:rsidP="001411F1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  <w:r w:rsidR="001411F1">
              <w:t>, e</w:t>
            </w:r>
            <w:r w:rsidR="00381BC9">
              <w:t>xam 1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2FEF" w:rsidP="00A5565A">
            <w:pPr>
              <w:jc w:val="center"/>
            </w:pPr>
            <w:r>
              <w:t>Curved arrow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Default="009F2F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</w:t>
            </w:r>
          </w:p>
          <w:p w:rsidR="009F2FEF" w:rsidRPr="00A73EB8" w:rsidRDefault="009F2F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Tail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9F2FEF">
              <w:t>, practice sheet</w:t>
            </w:r>
          </w:p>
        </w:tc>
        <w:tc>
          <w:tcPr>
            <w:tcW w:w="2880" w:type="dxa"/>
            <w:vAlign w:val="center"/>
          </w:tcPr>
          <w:p w:rsidR="0080537B" w:rsidRPr="00DB305D" w:rsidRDefault="009F2FEF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  <w:r w:rsidR="001411F1">
              <w:t>, e</w:t>
            </w:r>
            <w:r w:rsidR="00381BC9">
              <w:t>xam 1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2FEF" w:rsidP="00A5565A">
            <w:pPr>
              <w:jc w:val="center"/>
            </w:pPr>
            <w:r>
              <w:t>Drawing resonance structures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81BC9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Lone pair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 bond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Electronegativity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Octet rule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 structure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Minor structure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 structures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Carbocation</w:t>
            </w:r>
          </w:p>
          <w:p w:rsidR="009F2FEF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Conjugated system</w:t>
            </w:r>
          </w:p>
          <w:p w:rsidR="009F2FEF" w:rsidRPr="00A73EB8" w:rsidRDefault="009F2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charge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5565A">
            <w:pPr>
              <w:jc w:val="center"/>
              <w:rPr>
                <w:b/>
              </w:rPr>
            </w:pPr>
            <w:r>
              <w:t>Lecture</w:t>
            </w:r>
            <w:r w:rsidR="009F2FEF">
              <w:t>, practice sheet</w:t>
            </w:r>
          </w:p>
        </w:tc>
        <w:tc>
          <w:tcPr>
            <w:tcW w:w="2880" w:type="dxa"/>
            <w:vAlign w:val="center"/>
          </w:tcPr>
          <w:p w:rsidR="0080537B" w:rsidRPr="00DB305D" w:rsidRDefault="009F2FEF" w:rsidP="001411F1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  <w:r w:rsidR="001411F1">
              <w:t>, e</w:t>
            </w:r>
            <w:r w:rsidR="00381BC9">
              <w:t>xam 1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11F1"/>
    <w:rsid w:val="001951E8"/>
    <w:rsid w:val="001E06E5"/>
    <w:rsid w:val="001E1FF2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944C9"/>
    <w:rsid w:val="009A0FC1"/>
    <w:rsid w:val="009F2FEF"/>
    <w:rsid w:val="00A73EB8"/>
    <w:rsid w:val="00AC2828"/>
    <w:rsid w:val="00B149C5"/>
    <w:rsid w:val="00B477DC"/>
    <w:rsid w:val="00B963EA"/>
    <w:rsid w:val="00BE53BF"/>
    <w:rsid w:val="00C94F98"/>
    <w:rsid w:val="00D16F4D"/>
    <w:rsid w:val="00D97955"/>
    <w:rsid w:val="00DB305D"/>
    <w:rsid w:val="00DE5063"/>
    <w:rsid w:val="00DF126B"/>
    <w:rsid w:val="00EC144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5677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F2DF8-DD7D-4151-AF38-571B3851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4</cp:revision>
  <dcterms:created xsi:type="dcterms:W3CDTF">2019-09-24T13:17:00Z</dcterms:created>
  <dcterms:modified xsi:type="dcterms:W3CDTF">2019-09-24T13:21:00Z</dcterms:modified>
</cp:coreProperties>
</file>