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82EDD">
        <w:t>Keystone Biology Remediation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Pr="00D11D0C">
        <w:rPr>
          <w:b/>
        </w:rPr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427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2427A">
              <w:t>Evolution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85DD7">
              <w:t xml:space="preserve">4 </w:t>
            </w:r>
            <w:r w:rsidR="000F2E46">
              <w:t>Lessons/ 15</w:t>
            </w:r>
            <w:r w:rsidR="004137F0">
              <w:t xml:space="preserve"> days/ Chapters 16, 17, 18 &amp; 19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2427A">
              <w:t xml:space="preserve"> How do different kinds of organisms develop? How does natural selection drive changes 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2427A" w:rsidRDefault="00A2427A" w:rsidP="00A5565A">
            <w:pPr>
              <w:jc w:val="center"/>
            </w:pPr>
            <w:r>
              <w:t xml:space="preserve">Darwin and </w:t>
            </w:r>
          </w:p>
          <w:p w:rsidR="00A73EB8" w:rsidRPr="00DE5063" w:rsidRDefault="00A2427A" w:rsidP="00A5565A">
            <w:pPr>
              <w:jc w:val="center"/>
            </w:pPr>
            <w:r>
              <w:t>Natural Selection</w:t>
            </w:r>
          </w:p>
        </w:tc>
        <w:tc>
          <w:tcPr>
            <w:tcW w:w="1890" w:type="dxa"/>
            <w:vAlign w:val="center"/>
          </w:tcPr>
          <w:p w:rsidR="00A73EB8" w:rsidRPr="00A73EB8" w:rsidRDefault="00A2427A" w:rsidP="00A5565A">
            <w:pPr>
              <w:jc w:val="center"/>
            </w:pPr>
            <w:r>
              <w:t>3.8.10.C, 3.2.10.A, 3.3.10.C, 3.3.10.D BIO.B.3.3.1, BIO.B.3.1.2, BIO.B.3.1.3</w:t>
            </w:r>
          </w:p>
        </w:tc>
        <w:tc>
          <w:tcPr>
            <w:tcW w:w="3420" w:type="dxa"/>
            <w:vAlign w:val="center"/>
          </w:tcPr>
          <w:p w:rsid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recombination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A73EB8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A73EB8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427A" w:rsidP="00A5565A">
            <w:pPr>
              <w:jc w:val="center"/>
            </w:pPr>
            <w:r>
              <w:t>Genes, Variation, Natural Selection, and Developing New Species</w:t>
            </w:r>
          </w:p>
        </w:tc>
        <w:tc>
          <w:tcPr>
            <w:tcW w:w="1890" w:type="dxa"/>
            <w:vAlign w:val="center"/>
          </w:tcPr>
          <w:p w:rsidR="0080537B" w:rsidRPr="00A73EB8" w:rsidRDefault="00A2427A" w:rsidP="00A5565A">
            <w:pPr>
              <w:jc w:val="center"/>
            </w:pPr>
            <w:r>
              <w:t>3.1.10.E, 3.3.10.B, 3.3.10.A, 3.8.10.C BIO.B.3.1.1, BIO.B.3.1.2, BIO.B.3.1.3, BIO.B.3.2.1, BIO.B.3.3.1</w:t>
            </w:r>
          </w:p>
        </w:tc>
        <w:tc>
          <w:tcPr>
            <w:tcW w:w="3420" w:type="dxa"/>
            <w:vAlign w:val="center"/>
          </w:tcPr>
          <w:p w:rsidR="0080537B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variation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artificial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struggle for existence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survival of the fittest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descent with modification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descent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vestigial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embryology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pool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founder effect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single-gene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directional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Hardy-Weinberg Principle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stabilizing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disruptive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drift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(allele) frequency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equilibrium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isolating mechanisms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migration (genetics)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lastRenderedPageBreak/>
              <w:t>Video Resources</w:t>
            </w:r>
          </w:p>
          <w:p w:rsidR="0080537B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427A" w:rsidP="00A5565A">
            <w:pPr>
              <w:jc w:val="center"/>
            </w:pPr>
            <w:r>
              <w:t>Human Evolution</w:t>
            </w:r>
          </w:p>
        </w:tc>
        <w:tc>
          <w:tcPr>
            <w:tcW w:w="1890" w:type="dxa"/>
            <w:vAlign w:val="center"/>
          </w:tcPr>
          <w:p w:rsidR="0080537B" w:rsidRPr="00A73EB8" w:rsidRDefault="00A2427A" w:rsidP="00A5565A">
            <w:pPr>
              <w:jc w:val="center"/>
            </w:pPr>
            <w:r>
              <w:t>BIO.B.3.2.1, BIO.B.3.3.1</w:t>
            </w:r>
          </w:p>
        </w:tc>
        <w:tc>
          <w:tcPr>
            <w:tcW w:w="3420" w:type="dxa"/>
            <w:vAlign w:val="center"/>
          </w:tcPr>
          <w:p w:rsidR="0080537B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hominids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 erectus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Neanderthals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Cro-Magnon 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primate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bipedal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binocular vision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prosimian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anthropoid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prehensile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hominoid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bipedal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opposable thumb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80537B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2427A" w:rsidP="00A5565A">
            <w:pPr>
              <w:jc w:val="center"/>
            </w:pPr>
            <w:r>
              <w:t>The History of Life</w:t>
            </w:r>
          </w:p>
        </w:tc>
        <w:tc>
          <w:tcPr>
            <w:tcW w:w="1890" w:type="dxa"/>
            <w:vAlign w:val="center"/>
          </w:tcPr>
          <w:p w:rsidR="002717B6" w:rsidRPr="00A73EB8" w:rsidRDefault="00A2427A" w:rsidP="00A5565A">
            <w:pPr>
              <w:jc w:val="center"/>
            </w:pPr>
            <w:r>
              <w:t>3.1.B.C3, 3.1.B.C1, 3.1.B.B3, BIO.B.3.2.1, BIO.B.3.3.1</w:t>
            </w:r>
          </w:p>
        </w:tc>
        <w:tc>
          <w:tcPr>
            <w:tcW w:w="3420" w:type="dxa"/>
            <w:vAlign w:val="center"/>
          </w:tcPr>
          <w:p w:rsidR="002717B6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paleontologist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 record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dating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index fossil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half-life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radioactive dating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geologic time scale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era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proteinoid</w:t>
            </w:r>
            <w:proofErr w:type="spellEnd"/>
            <w:r w:rsidR="0071147A">
              <w:t xml:space="preserve"> microsphere</w:t>
            </w:r>
          </w:p>
          <w:p w:rsidR="0071147A" w:rsidRDefault="007114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microfossil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endosymbiotic</w:t>
            </w:r>
            <w:proofErr w:type="spellEnd"/>
            <w:r>
              <w:t xml:space="preserve"> theory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extinction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adaptive radiation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convergent 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co-evolution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punctuated equilibrium</w:t>
            </w:r>
          </w:p>
          <w:p w:rsidR="0071147A" w:rsidRPr="00A73EB8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gradualism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lastRenderedPageBreak/>
              <w:t>Keystone Biology Evolution Review Packet</w:t>
            </w:r>
          </w:p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2717B6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Summative Common Assessment and Keystone Test in  Biology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2E46"/>
    <w:rsid w:val="001951E8"/>
    <w:rsid w:val="001E1FF2"/>
    <w:rsid w:val="00243906"/>
    <w:rsid w:val="002717B6"/>
    <w:rsid w:val="00282EDD"/>
    <w:rsid w:val="002F1426"/>
    <w:rsid w:val="002F1966"/>
    <w:rsid w:val="003F6B52"/>
    <w:rsid w:val="004137F0"/>
    <w:rsid w:val="005E38FC"/>
    <w:rsid w:val="00611B54"/>
    <w:rsid w:val="0071147A"/>
    <w:rsid w:val="007A147C"/>
    <w:rsid w:val="007F0C34"/>
    <w:rsid w:val="0080537B"/>
    <w:rsid w:val="00885DD7"/>
    <w:rsid w:val="008902B0"/>
    <w:rsid w:val="009A0FC1"/>
    <w:rsid w:val="00A2427A"/>
    <w:rsid w:val="00A73EB8"/>
    <w:rsid w:val="00AC2828"/>
    <w:rsid w:val="00B477DC"/>
    <w:rsid w:val="00B963EA"/>
    <w:rsid w:val="00C94F98"/>
    <w:rsid w:val="00CD2149"/>
    <w:rsid w:val="00D11D0C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6E95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4CC0E-98A4-4714-BB6F-0534D1274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4</cp:revision>
  <cp:lastPrinted>2018-07-23T17:37:00Z</cp:lastPrinted>
  <dcterms:created xsi:type="dcterms:W3CDTF">2018-07-23T18:33:00Z</dcterms:created>
  <dcterms:modified xsi:type="dcterms:W3CDTF">2019-10-16T15:52:00Z</dcterms:modified>
</cp:coreProperties>
</file>