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6F4B5E">
        <w:t>Keystone Biology Remediation</w:t>
      </w:r>
      <w:bookmarkStart w:id="0" w:name="_GoBack"/>
      <w:bookmarkEnd w:id="0"/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D73A3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61C32">
              <w:t>Scientific Method &amp; Inquiry in Experimentation</w:t>
            </w:r>
          </w:p>
        </w:tc>
        <w:tc>
          <w:tcPr>
            <w:tcW w:w="7920" w:type="dxa"/>
          </w:tcPr>
          <w:p w:rsidR="00861C32" w:rsidRPr="00B477DC" w:rsidRDefault="002F1426" w:rsidP="00861C32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1C32">
              <w:t>2 Lessons/ 5 days/ Chapter 1</w:t>
            </w:r>
          </w:p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61C32">
              <w:t xml:space="preserve"> How </w:t>
            </w:r>
            <w:proofErr w:type="gramStart"/>
            <w:r w:rsidR="00861C32">
              <w:t>is scientific knowledge constructed</w:t>
            </w:r>
            <w:proofErr w:type="gramEnd"/>
            <w:r w:rsidR="00861C32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28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970"/>
        <w:gridCol w:w="1800"/>
      </w:tblGrid>
      <w:tr w:rsidR="00861C32" w:rsidTr="00861C32">
        <w:tc>
          <w:tcPr>
            <w:tcW w:w="2785" w:type="dxa"/>
            <w:vAlign w:val="center"/>
          </w:tcPr>
          <w:p w:rsidR="00861C32" w:rsidRPr="00DE5063" w:rsidRDefault="00861C32" w:rsidP="00861C32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861C32" w:rsidRPr="00A73EB8" w:rsidRDefault="00861C32" w:rsidP="00861C32">
            <w:pPr>
              <w:jc w:val="center"/>
            </w:pPr>
            <w:r>
              <w:t>3.1.10.A, 3.1.10.B, 3.1.10.C, 3.1.10.D, 3.1.10.E, 3.2.10.A, 3.2.10.B, 3.2.10.C, 3.2.10.D BIO.B.3.3.1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group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placebo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biology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review</w:t>
            </w:r>
          </w:p>
          <w:p w:rsidR="00861C32" w:rsidRDefault="00861C32" w:rsidP="00927F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861C32" w:rsidRPr="00A73EB8" w:rsidRDefault="00927FB1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jc w:val="center"/>
            </w:pPr>
            <w:r>
              <w:t>Lab Safety Activity</w:t>
            </w:r>
          </w:p>
          <w:p w:rsidR="00861C32" w:rsidRDefault="00861C32" w:rsidP="00861C32">
            <w:pPr>
              <w:jc w:val="center"/>
            </w:pPr>
            <w:r>
              <w:t>Textbook reading &amp; exercises</w:t>
            </w:r>
          </w:p>
          <w:p w:rsidR="00861C32" w:rsidRPr="00A73EB8" w:rsidRDefault="00861C32" w:rsidP="00861C32">
            <w:pPr>
              <w:spacing w:after="120"/>
              <w:jc w:val="center"/>
            </w:pPr>
            <w:r>
              <w:rPr>
                <w:i/>
              </w:rPr>
              <w:t>Resources</w:t>
            </w:r>
            <w:r w:rsidRPr="00B73B3D">
              <w:rPr>
                <w:i/>
              </w:rPr>
              <w:t>:  internet, canvas, slide shows, videos, presentation software</w:t>
            </w:r>
          </w:p>
        </w:tc>
        <w:tc>
          <w:tcPr>
            <w:tcW w:w="2970" w:type="dxa"/>
            <w:vAlign w:val="center"/>
          </w:tcPr>
          <w:p w:rsidR="00861C32" w:rsidRDefault="00861C32" w:rsidP="00861C32">
            <w:pPr>
              <w:spacing w:after="120"/>
              <w:jc w:val="center"/>
            </w:pPr>
            <w:r>
              <w:t>Lab Project</w:t>
            </w:r>
          </w:p>
          <w:p w:rsidR="00861C32" w:rsidRPr="002F1426" w:rsidRDefault="00861C32" w:rsidP="00861C32">
            <w:pPr>
              <w:jc w:val="center"/>
              <w:rPr>
                <w:b/>
              </w:rPr>
            </w:pPr>
            <w:r>
              <w:t>Formative assessments</w:t>
            </w:r>
          </w:p>
        </w:tc>
        <w:tc>
          <w:tcPr>
            <w:tcW w:w="1800" w:type="dxa"/>
            <w:vAlign w:val="center"/>
          </w:tcPr>
          <w:p w:rsidR="00861C32" w:rsidRPr="00DB305D" w:rsidRDefault="00861C32" w:rsidP="00861C32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1C32" w:rsidP="00A5565A">
            <w:pPr>
              <w:jc w:val="center"/>
            </w:pPr>
            <w:r>
              <w:t>Processes of Science</w:t>
            </w:r>
          </w:p>
        </w:tc>
        <w:tc>
          <w:tcPr>
            <w:tcW w:w="1890" w:type="dxa"/>
            <w:vAlign w:val="center"/>
          </w:tcPr>
          <w:p w:rsidR="0080537B" w:rsidRPr="00A73EB8" w:rsidRDefault="00861C32" w:rsidP="00A5565A">
            <w:pPr>
              <w:jc w:val="center"/>
            </w:pPr>
            <w:r>
              <w:t>BIO.B.3.3.1</w:t>
            </w: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light microscope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fractionation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centrifuge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culture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Scanning Electron Microscope (SEM)</w:t>
            </w:r>
          </w:p>
          <w:p w:rsidR="00861C32" w:rsidRDefault="00861C32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 Electron Microscope (TEM)</w:t>
            </w:r>
          </w:p>
          <w:p w:rsidR="00927FB1" w:rsidRDefault="00927FB1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Petri dish</w:t>
            </w:r>
          </w:p>
          <w:p w:rsidR="00927FB1" w:rsidRDefault="00927FB1" w:rsidP="00861C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pseudoscience</w:t>
            </w:r>
          </w:p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61C32" w:rsidRDefault="00861C32" w:rsidP="00861C32">
            <w:pPr>
              <w:jc w:val="center"/>
            </w:pPr>
            <w:r>
              <w:lastRenderedPageBreak/>
              <w:t>Textbook reading &amp; exercises</w:t>
            </w:r>
          </w:p>
          <w:p w:rsidR="0080537B" w:rsidRPr="002F1426" w:rsidRDefault="00861C32" w:rsidP="00861C32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861C32" w:rsidRDefault="00861C32" w:rsidP="00861C32">
            <w:pPr>
              <w:spacing w:after="120"/>
              <w:jc w:val="center"/>
            </w:pPr>
            <w:r>
              <w:t>Laboratory</w:t>
            </w:r>
          </w:p>
          <w:p w:rsidR="00861C32" w:rsidRDefault="00861C32" w:rsidP="00861C32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861C32" w:rsidP="00861C32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B3FE2"/>
    <w:rsid w:val="001D73A3"/>
    <w:rsid w:val="001E06E5"/>
    <w:rsid w:val="001E1FF2"/>
    <w:rsid w:val="00243906"/>
    <w:rsid w:val="002717B6"/>
    <w:rsid w:val="002F1426"/>
    <w:rsid w:val="002F1966"/>
    <w:rsid w:val="003154BD"/>
    <w:rsid w:val="003A1F67"/>
    <w:rsid w:val="003C431C"/>
    <w:rsid w:val="00430277"/>
    <w:rsid w:val="004D4FCE"/>
    <w:rsid w:val="005E38FC"/>
    <w:rsid w:val="00611B54"/>
    <w:rsid w:val="00613CB0"/>
    <w:rsid w:val="006F4B5E"/>
    <w:rsid w:val="007A147C"/>
    <w:rsid w:val="007F0C34"/>
    <w:rsid w:val="0080537B"/>
    <w:rsid w:val="0083516A"/>
    <w:rsid w:val="00861C32"/>
    <w:rsid w:val="008668B6"/>
    <w:rsid w:val="008902B0"/>
    <w:rsid w:val="00927FB1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B4F7F-875D-48F1-B4B7-50CCBC5E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5</cp:revision>
  <dcterms:created xsi:type="dcterms:W3CDTF">2018-07-23T18:04:00Z</dcterms:created>
  <dcterms:modified xsi:type="dcterms:W3CDTF">2019-10-16T15:51:00Z</dcterms:modified>
</cp:coreProperties>
</file>