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A3641">
        <w:rPr>
          <w:u w:val="single"/>
        </w:rPr>
        <w:t>Music Theory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A3641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A364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A3641">
              <w:t>Unit 6:  Form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A3641">
              <w:t>18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2A3641">
              <w:t>What is the form of a piece based on what you can see and/or hear?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A3641" w:rsidP="00A5565A">
            <w:pPr>
              <w:jc w:val="center"/>
            </w:pPr>
            <w:r>
              <w:t xml:space="preserve">Binary </w:t>
            </w:r>
          </w:p>
        </w:tc>
        <w:tc>
          <w:tcPr>
            <w:tcW w:w="1890" w:type="dxa"/>
            <w:vAlign w:val="center"/>
          </w:tcPr>
          <w:p w:rsidR="00A73EB8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2A364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 B, functional harmony, cadence, phrase, thematic material</w:t>
            </w:r>
          </w:p>
        </w:tc>
        <w:tc>
          <w:tcPr>
            <w:tcW w:w="3420" w:type="dxa"/>
            <w:vAlign w:val="center"/>
          </w:tcPr>
          <w:p w:rsidR="00A73EB8" w:rsidRPr="002F1426" w:rsidRDefault="00A73EB8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A3641" w:rsidP="00A5565A">
            <w:pPr>
              <w:jc w:val="center"/>
            </w:pPr>
            <w:r>
              <w:t>Ternary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2A364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ABA, DaCapo, </w:t>
            </w:r>
            <w:proofErr w:type="spellStart"/>
            <w:r>
              <w:t>Menuet</w:t>
            </w:r>
            <w:proofErr w:type="spellEnd"/>
            <w:r>
              <w:t xml:space="preserve"> form, coda, 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2A3641" w:rsidP="00A5565A">
            <w:pPr>
              <w:jc w:val="center"/>
            </w:pPr>
            <w:r>
              <w:t>Sonata form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2A3641" w:rsidP="002A3641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Tonal key relationship, A and B theme, exposition, development, recapitulation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A3641" w:rsidP="00A5565A">
            <w:pPr>
              <w:jc w:val="center"/>
            </w:pPr>
            <w:r>
              <w:t>Rondo form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2A364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ABACABA tonal key relationships</w:t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A3641" w:rsidP="00A5565A">
            <w:pPr>
              <w:jc w:val="center"/>
            </w:pPr>
            <w:r>
              <w:t>Theme and variation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2A364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Elements of variety (rhythm, key, mode, ornamentation), A, A1, A2, A3….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A3641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9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5B1E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B8790-6C47-4AC5-94DB-AEA96AB5F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Richardson, Keith D.</cp:lastModifiedBy>
  <cp:revision>2</cp:revision>
  <dcterms:created xsi:type="dcterms:W3CDTF">2017-06-14T18:17:00Z</dcterms:created>
  <dcterms:modified xsi:type="dcterms:W3CDTF">2017-06-14T18:17:00Z</dcterms:modified>
</cp:coreProperties>
</file>