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76C7F">
        <w:rPr>
          <w:u w:val="single"/>
        </w:rPr>
        <w:t>Comprehension II</w:t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51B4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46C3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46C36">
              <w:t>Vocabulary</w:t>
            </w:r>
            <w:r w:rsidR="0063006A">
              <w:t xml:space="preserve"> with word roots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97152">
              <w:t>y</w:t>
            </w:r>
            <w:r w:rsidR="001138F4" w:rsidRPr="001138F4">
              <w:t xml:space="preserve">earlong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1298">
              <w:t xml:space="preserve"> </w:t>
            </w:r>
            <w:r w:rsidR="00821BA6">
              <w:t xml:space="preserve">How </w:t>
            </w:r>
            <w:r w:rsidR="00946C36">
              <w:t>can root words help readers decode unknown words and improve vocabulary?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513E7" w:rsidTr="000513E7">
        <w:tc>
          <w:tcPr>
            <w:tcW w:w="2785" w:type="dxa"/>
            <w:vAlign w:val="center"/>
          </w:tcPr>
          <w:p w:rsidR="000513E7" w:rsidRPr="00DE5063" w:rsidRDefault="00352B24" w:rsidP="00352B24">
            <w:pPr>
              <w:jc w:val="center"/>
            </w:pPr>
            <w:r>
              <w:t>How can learning the meaning of root words help readers determine word meaning?</w:t>
            </w:r>
          </w:p>
        </w:tc>
        <w:tc>
          <w:tcPr>
            <w:tcW w:w="1890" w:type="dxa"/>
            <w:vAlign w:val="center"/>
          </w:tcPr>
          <w:p w:rsidR="000513E7" w:rsidRDefault="000513E7" w:rsidP="001138F4">
            <w:pPr>
              <w:jc w:val="center"/>
            </w:pPr>
            <w:r>
              <w:t>CC.1.</w:t>
            </w:r>
            <w:r w:rsidR="001138F4">
              <w:t>3.9-10-I</w:t>
            </w:r>
          </w:p>
          <w:p w:rsidR="00EF2622" w:rsidRPr="00A73EB8" w:rsidRDefault="00EF2622" w:rsidP="001138F4">
            <w:pPr>
              <w:jc w:val="center"/>
            </w:pPr>
            <w:r>
              <w:t>CC.1.1.3.D</w:t>
            </w:r>
          </w:p>
        </w:tc>
        <w:tc>
          <w:tcPr>
            <w:tcW w:w="3420" w:type="dxa"/>
            <w:vAlign w:val="center"/>
          </w:tcPr>
          <w:p w:rsidR="001138F4" w:rsidRDefault="001138F4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 word</w:t>
            </w:r>
          </w:p>
          <w:p w:rsidR="001138F4" w:rsidRDefault="001138F4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affix</w:t>
            </w:r>
          </w:p>
          <w:p w:rsidR="001138F4" w:rsidRDefault="001138F4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Frayer</w:t>
            </w:r>
            <w:proofErr w:type="spellEnd"/>
            <w:r>
              <w:t xml:space="preserve"> model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aqu</w:t>
            </w:r>
            <w:proofErr w:type="spellEnd"/>
            <w:r>
              <w:t>/</w:t>
            </w:r>
            <w:proofErr w:type="spellStart"/>
            <w:r>
              <w:t>hydr</w:t>
            </w:r>
            <w:proofErr w:type="spellEnd"/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arch/</w:t>
            </w:r>
            <w:proofErr w:type="spellStart"/>
            <w:r>
              <w:t>cracy</w:t>
            </w:r>
            <w:proofErr w:type="spellEnd"/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bio/</w:t>
            </w:r>
            <w:proofErr w:type="spellStart"/>
            <w:r>
              <w:t>vi,viv</w:t>
            </w:r>
            <w:proofErr w:type="spellEnd"/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bene/</w:t>
            </w:r>
            <w:proofErr w:type="spellStart"/>
            <w:r>
              <w:t>eu</w:t>
            </w:r>
            <w:proofErr w:type="spellEnd"/>
            <w:r>
              <w:t>/mal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circum</w:t>
            </w:r>
            <w:proofErr w:type="spellEnd"/>
            <w:r>
              <w:t>/</w:t>
            </w:r>
            <w:proofErr w:type="spellStart"/>
            <w:r>
              <w:t>peri</w:t>
            </w:r>
            <w:proofErr w:type="spellEnd"/>
            <w:r>
              <w:t>/</w:t>
            </w:r>
            <w:proofErr w:type="spellStart"/>
            <w:r>
              <w:t>cycl</w:t>
            </w:r>
            <w:proofErr w:type="spellEnd"/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cede,ceed</w:t>
            </w:r>
            <w:proofErr w:type="spellEnd"/>
            <w:r>
              <w:t>/</w:t>
            </w:r>
            <w:proofErr w:type="spellStart"/>
            <w:r>
              <w:t>duc,duct</w:t>
            </w:r>
            <w:proofErr w:type="spellEnd"/>
            <w:r>
              <w:t>/</w:t>
            </w:r>
            <w:proofErr w:type="spellStart"/>
            <w:r>
              <w:t>clud,clus</w:t>
            </w:r>
            <w:proofErr w:type="spellEnd"/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dia</w:t>
            </w:r>
            <w:proofErr w:type="spellEnd"/>
            <w:r>
              <w:t>/trans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extra/into/</w:t>
            </w:r>
            <w:proofErr w:type="spellStart"/>
            <w:r>
              <w:t>en</w:t>
            </w:r>
            <w:proofErr w:type="spellEnd"/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fin,finis</w:t>
            </w:r>
            <w:proofErr w:type="spellEnd"/>
            <w:r>
              <w:t>/flu/</w:t>
            </w:r>
            <w:proofErr w:type="spellStart"/>
            <w:r>
              <w:t>fus</w:t>
            </w:r>
            <w:proofErr w:type="spellEnd"/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gen/</w:t>
            </w:r>
            <w:proofErr w:type="spellStart"/>
            <w:r>
              <w:t>gnos,cogn</w:t>
            </w:r>
            <w:proofErr w:type="spellEnd"/>
            <w:r>
              <w:t>/</w:t>
            </w:r>
            <w:proofErr w:type="spellStart"/>
            <w:r>
              <w:t>grad,gress</w:t>
            </w:r>
            <w:proofErr w:type="spellEnd"/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hab</w:t>
            </w:r>
            <w:proofErr w:type="spellEnd"/>
            <w:r>
              <w:t>/hum/</w:t>
            </w:r>
            <w:proofErr w:type="spellStart"/>
            <w:r>
              <w:t>anthrop</w:t>
            </w:r>
            <w:proofErr w:type="spellEnd"/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lingu</w:t>
            </w:r>
            <w:proofErr w:type="spellEnd"/>
            <w:r>
              <w:t>/log/liter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morph/</w:t>
            </w:r>
            <w:proofErr w:type="spellStart"/>
            <w:r>
              <w:t>medi</w:t>
            </w:r>
            <w:proofErr w:type="spellEnd"/>
            <w:r>
              <w:t>/man(u)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nom,onym</w:t>
            </w:r>
            <w:proofErr w:type="spellEnd"/>
            <w:r>
              <w:t>/neo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omni,pan</w:t>
            </w:r>
            <w:proofErr w:type="spellEnd"/>
            <w:r>
              <w:t>/</w:t>
            </w:r>
            <w:proofErr w:type="spellStart"/>
            <w:r>
              <w:t>oper</w:t>
            </w:r>
            <w:proofErr w:type="spellEnd"/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ped</w:t>
            </w:r>
            <w:proofErr w:type="spellEnd"/>
            <w:r>
              <w:t>/per/</w:t>
            </w:r>
            <w:proofErr w:type="spellStart"/>
            <w:r>
              <w:t>pos</w:t>
            </w:r>
            <w:proofErr w:type="spellEnd"/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re,retro</w:t>
            </w:r>
            <w:proofErr w:type="spellEnd"/>
            <w:r>
              <w:t>/</w:t>
            </w:r>
            <w:proofErr w:type="spellStart"/>
            <w:r>
              <w:t>radic</w:t>
            </w:r>
            <w:proofErr w:type="spellEnd"/>
            <w:r>
              <w:t>/</w:t>
            </w:r>
            <w:proofErr w:type="spellStart"/>
            <w:r>
              <w:t>rect</w:t>
            </w:r>
            <w:proofErr w:type="spellEnd"/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spect</w:t>
            </w:r>
            <w:proofErr w:type="spellEnd"/>
            <w:r>
              <w:t>/</w:t>
            </w:r>
            <w:proofErr w:type="spellStart"/>
            <w:r>
              <w:t>simul,simil,syn</w:t>
            </w:r>
            <w:proofErr w:type="spellEnd"/>
            <w:r>
              <w:t>/</w:t>
            </w:r>
            <w:proofErr w:type="spellStart"/>
            <w:r>
              <w:t>sta,sist</w:t>
            </w:r>
            <w:proofErr w:type="spellEnd"/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tens,tend</w:t>
            </w:r>
            <w:proofErr w:type="spellEnd"/>
            <w:r>
              <w:t>/</w:t>
            </w:r>
            <w:proofErr w:type="spellStart"/>
            <w:r>
              <w:t>terr,geo</w:t>
            </w:r>
            <w:proofErr w:type="spellEnd"/>
            <w:r>
              <w:t>/tract</w:t>
            </w:r>
          </w:p>
          <w:p w:rsidR="00F610AD" w:rsidRDefault="00F610AD" w:rsidP="00F610AD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volv</w:t>
            </w:r>
            <w:proofErr w:type="spellEnd"/>
            <w:r>
              <w:t>/</w:t>
            </w:r>
            <w:proofErr w:type="spellStart"/>
            <w:r>
              <w:t>voc</w:t>
            </w:r>
            <w:proofErr w:type="spellEnd"/>
            <w:r>
              <w:t>/</w:t>
            </w:r>
            <w:proofErr w:type="spellStart"/>
            <w:r>
              <w:t>vor</w:t>
            </w:r>
            <w:proofErr w:type="spellEnd"/>
          </w:p>
          <w:p w:rsidR="00F610AD" w:rsidRDefault="00F610AD" w:rsidP="00F610AD"/>
          <w:p w:rsidR="001138F4" w:rsidRDefault="001138F4" w:rsidP="001138F4"/>
          <w:p w:rsidR="000513E7" w:rsidRPr="00A73EB8" w:rsidRDefault="000513E7" w:rsidP="001138F4"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1138F4" w:rsidRDefault="001138F4" w:rsidP="000C22FC">
            <w:pPr>
              <w:jc w:val="center"/>
            </w:pPr>
            <w:bookmarkStart w:id="0" w:name="_GoBack"/>
            <w:r>
              <w:t>Alphabetized list of Latin/Greek root words</w:t>
            </w:r>
            <w:r w:rsidR="005B1F5E">
              <w:t xml:space="preserve"> (Latin and Greek Word Roots, Book </w:t>
            </w:r>
            <w:r w:rsidR="009B73F1">
              <w:t>2</w:t>
            </w:r>
            <w:r w:rsidR="005B1F5E">
              <w:t>)</w:t>
            </w:r>
          </w:p>
          <w:p w:rsidR="001138F4" w:rsidRDefault="001138F4" w:rsidP="000C22FC">
            <w:pPr>
              <w:spacing w:after="120"/>
              <w:jc w:val="center"/>
            </w:pPr>
          </w:p>
          <w:p w:rsidR="001138F4" w:rsidRDefault="0063006A" w:rsidP="000C22FC">
            <w:pPr>
              <w:spacing w:after="120"/>
              <w:jc w:val="center"/>
            </w:pPr>
            <w:r>
              <w:t xml:space="preserve">Teacher developed </w:t>
            </w:r>
            <w:r w:rsidR="001138F4">
              <w:t>activities</w:t>
            </w:r>
          </w:p>
          <w:p w:rsidR="0063006A" w:rsidRDefault="0063006A" w:rsidP="000C22FC">
            <w:pPr>
              <w:spacing w:after="120"/>
              <w:jc w:val="center"/>
            </w:pPr>
          </w:p>
          <w:p w:rsidR="0063006A" w:rsidRDefault="0063006A" w:rsidP="000C22FC">
            <w:pPr>
              <w:spacing w:after="120"/>
              <w:jc w:val="center"/>
            </w:pPr>
            <w:r>
              <w:t>Web based tools</w:t>
            </w:r>
          </w:p>
          <w:p w:rsidR="009E6D64" w:rsidRDefault="009E6D64" w:rsidP="000C22FC">
            <w:pPr>
              <w:spacing w:after="120"/>
              <w:jc w:val="center"/>
            </w:pPr>
          </w:p>
          <w:bookmarkEnd w:id="0"/>
          <w:p w:rsidR="009E6D64" w:rsidRDefault="009E6D64" w:rsidP="001138F4">
            <w:pPr>
              <w:spacing w:after="120"/>
            </w:pPr>
          </w:p>
          <w:p w:rsidR="001138F4" w:rsidRPr="00A73EB8" w:rsidRDefault="001138F4" w:rsidP="00821BA6">
            <w:pPr>
              <w:jc w:val="center"/>
            </w:pPr>
          </w:p>
        </w:tc>
        <w:tc>
          <w:tcPr>
            <w:tcW w:w="2880" w:type="dxa"/>
            <w:vAlign w:val="center"/>
          </w:tcPr>
          <w:p w:rsidR="00821BA6" w:rsidRDefault="00821BA6" w:rsidP="000513E7">
            <w:pPr>
              <w:spacing w:after="120"/>
              <w:jc w:val="center"/>
            </w:pPr>
            <w:r>
              <w:t>Pre/Post test</w:t>
            </w:r>
          </w:p>
          <w:p w:rsidR="00777922" w:rsidRDefault="0063006A" w:rsidP="00777922">
            <w:pPr>
              <w:spacing w:after="120"/>
              <w:jc w:val="center"/>
            </w:pPr>
            <w:r>
              <w:t>T</w:t>
            </w:r>
            <w:r w:rsidR="00777922">
              <w:t>eacher developed formative assessment games and activities</w:t>
            </w:r>
          </w:p>
          <w:p w:rsidR="00777922" w:rsidRDefault="00777922" w:rsidP="00777922">
            <w:pPr>
              <w:spacing w:after="120"/>
              <w:jc w:val="center"/>
            </w:pPr>
          </w:p>
          <w:p w:rsidR="00777922" w:rsidRDefault="00777922" w:rsidP="00777922">
            <w:pPr>
              <w:spacing w:after="120"/>
              <w:jc w:val="center"/>
            </w:pPr>
            <w:r>
              <w:t xml:space="preserve">Web based formative assessment tools (Formative, </w:t>
            </w:r>
            <w:proofErr w:type="spellStart"/>
            <w:r>
              <w:t>Nearpod</w:t>
            </w:r>
            <w:proofErr w:type="spellEnd"/>
            <w:r>
              <w:t xml:space="preserve">, </w:t>
            </w:r>
            <w:proofErr w:type="spellStart"/>
            <w:r>
              <w:t>Mentimeter</w:t>
            </w:r>
            <w:proofErr w:type="spellEnd"/>
            <w:r>
              <w:t xml:space="preserve">, </w:t>
            </w:r>
            <w:proofErr w:type="spellStart"/>
            <w:r>
              <w:t>etc</w:t>
            </w:r>
            <w:proofErr w:type="spellEnd"/>
            <w:r>
              <w:t>)</w:t>
            </w:r>
          </w:p>
          <w:p w:rsidR="009E6D64" w:rsidRDefault="009E6D64" w:rsidP="009E6D64">
            <w:pPr>
              <w:spacing w:after="120"/>
            </w:pPr>
          </w:p>
          <w:p w:rsidR="000513E7" w:rsidRPr="00DB305D" w:rsidRDefault="001138F4" w:rsidP="000513E7">
            <w:pPr>
              <w:spacing w:after="120"/>
              <w:jc w:val="center"/>
              <w:rPr>
                <w:sz w:val="18"/>
              </w:rPr>
            </w:pPr>
            <w:r>
              <w:t>Bi-weekly quizzes</w:t>
            </w:r>
          </w:p>
        </w:tc>
      </w:tr>
    </w:tbl>
    <w:p w:rsidR="00B21298" w:rsidRPr="001951E8" w:rsidRDefault="00B21298" w:rsidP="00B21298">
      <w:pPr>
        <w:spacing w:after="0"/>
        <w:rPr>
          <w:sz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96AC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700F"/>
    <w:multiLevelType w:val="hybridMultilevel"/>
    <w:tmpl w:val="74CC3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18AB"/>
    <w:rsid w:val="000513E7"/>
    <w:rsid w:val="000850C2"/>
    <w:rsid w:val="000C22FC"/>
    <w:rsid w:val="001138F4"/>
    <w:rsid w:val="00120692"/>
    <w:rsid w:val="001951E8"/>
    <w:rsid w:val="001E06E5"/>
    <w:rsid w:val="001E1FF2"/>
    <w:rsid w:val="00243906"/>
    <w:rsid w:val="002717B6"/>
    <w:rsid w:val="002F1426"/>
    <w:rsid w:val="002F1966"/>
    <w:rsid w:val="00312097"/>
    <w:rsid w:val="003154BD"/>
    <w:rsid w:val="00352B24"/>
    <w:rsid w:val="00397152"/>
    <w:rsid w:val="003A1F67"/>
    <w:rsid w:val="003C2258"/>
    <w:rsid w:val="003C2875"/>
    <w:rsid w:val="00430277"/>
    <w:rsid w:val="004D4FCE"/>
    <w:rsid w:val="00557DCA"/>
    <w:rsid w:val="005B1F5E"/>
    <w:rsid w:val="005E38FC"/>
    <w:rsid w:val="00611B54"/>
    <w:rsid w:val="0063006A"/>
    <w:rsid w:val="00676C7F"/>
    <w:rsid w:val="00777922"/>
    <w:rsid w:val="007A147C"/>
    <w:rsid w:val="007C28CD"/>
    <w:rsid w:val="007D0701"/>
    <w:rsid w:val="007F0C34"/>
    <w:rsid w:val="0080537B"/>
    <w:rsid w:val="00821BA6"/>
    <w:rsid w:val="00851B48"/>
    <w:rsid w:val="008668B6"/>
    <w:rsid w:val="008902B0"/>
    <w:rsid w:val="008A32A9"/>
    <w:rsid w:val="00946C36"/>
    <w:rsid w:val="00990086"/>
    <w:rsid w:val="009A0FC1"/>
    <w:rsid w:val="009B73F1"/>
    <w:rsid w:val="009E6D64"/>
    <w:rsid w:val="00A73EB8"/>
    <w:rsid w:val="00AC2828"/>
    <w:rsid w:val="00B149C5"/>
    <w:rsid w:val="00B20279"/>
    <w:rsid w:val="00B21298"/>
    <w:rsid w:val="00B477DC"/>
    <w:rsid w:val="00B963EA"/>
    <w:rsid w:val="00BE53BF"/>
    <w:rsid w:val="00C752E7"/>
    <w:rsid w:val="00C94F98"/>
    <w:rsid w:val="00D97955"/>
    <w:rsid w:val="00DB305D"/>
    <w:rsid w:val="00DE5063"/>
    <w:rsid w:val="00EA7BA0"/>
    <w:rsid w:val="00EF1B39"/>
    <w:rsid w:val="00EF2622"/>
    <w:rsid w:val="00F144AE"/>
    <w:rsid w:val="00F36135"/>
    <w:rsid w:val="00F6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E99A4-0211-43F9-A1B3-7E9DEF0EF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8</cp:revision>
  <dcterms:created xsi:type="dcterms:W3CDTF">2017-09-22T17:06:00Z</dcterms:created>
  <dcterms:modified xsi:type="dcterms:W3CDTF">2018-07-24T19:45:00Z</dcterms:modified>
</cp:coreProperties>
</file>