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7627F">
        <w:rPr>
          <w:u w:val="single"/>
        </w:rPr>
        <w:t xml:space="preserve">Computer </w:t>
      </w:r>
      <w:r w:rsidR="00760BA6">
        <w:rPr>
          <w:u w:val="single"/>
        </w:rPr>
        <w:t xml:space="preserve">Programming </w:t>
      </w:r>
      <w:proofErr w:type="gramStart"/>
      <w:r w:rsidR="00760BA6">
        <w:rPr>
          <w:u w:val="single"/>
        </w:rPr>
        <w:t>1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60BA6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7627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7627F">
              <w:t>Unit 3: Decision Making in Programs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22B0F">
              <w:t>26</w:t>
            </w:r>
            <w:r w:rsidR="00F054E1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7627F">
              <w:t>How do I write sub-modules and implement them through user choice?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7627F" w:rsidP="00A5565A">
            <w:pPr>
              <w:jc w:val="center"/>
            </w:pPr>
            <w:r>
              <w:t>Structured Programming</w:t>
            </w:r>
          </w:p>
        </w:tc>
        <w:tc>
          <w:tcPr>
            <w:tcW w:w="1890" w:type="dxa"/>
            <w:vAlign w:val="center"/>
          </w:tcPr>
          <w:p w:rsidR="0027627F" w:rsidRPr="00A73EB8" w:rsidRDefault="0027627F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A73EB8" w:rsidRDefault="0027627F" w:rsidP="0027627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 module</w:t>
            </w:r>
          </w:p>
          <w:p w:rsidR="0027627F" w:rsidRPr="00A73EB8" w:rsidRDefault="0027627F" w:rsidP="0027627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sub-module</w:t>
            </w:r>
          </w:p>
        </w:tc>
        <w:tc>
          <w:tcPr>
            <w:tcW w:w="3420" w:type="dxa"/>
            <w:vAlign w:val="center"/>
          </w:tcPr>
          <w:p w:rsidR="00F054E1" w:rsidRDefault="00F054E1" w:rsidP="00F054E1">
            <w:pPr>
              <w:jc w:val="center"/>
            </w:pPr>
            <w:r>
              <w:t>PowerPoint</w:t>
            </w:r>
          </w:p>
          <w:p w:rsidR="00F054E1" w:rsidRDefault="00F054E1" w:rsidP="00F054E1">
            <w:pPr>
              <w:jc w:val="center"/>
            </w:pPr>
            <w:r>
              <w:t>Handouts/Worksheets</w:t>
            </w:r>
          </w:p>
          <w:p w:rsidR="00A73EB8" w:rsidRPr="002F1426" w:rsidRDefault="00F054E1" w:rsidP="00F054E1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3219B3" w:rsidRPr="003219B3" w:rsidRDefault="003219B3" w:rsidP="003219B3">
            <w:pPr>
              <w:spacing w:after="120" w:line="259" w:lineRule="auto"/>
              <w:contextualSpacing/>
              <w:jc w:val="center"/>
            </w:pPr>
            <w:r w:rsidRPr="003219B3">
              <w:t>Quizzes</w:t>
            </w:r>
          </w:p>
          <w:p w:rsidR="003219B3" w:rsidRPr="003219B3" w:rsidRDefault="003219B3" w:rsidP="003219B3">
            <w:pPr>
              <w:spacing w:after="120" w:line="259" w:lineRule="auto"/>
              <w:contextualSpacing/>
              <w:jc w:val="center"/>
            </w:pPr>
            <w:r w:rsidRPr="003219B3">
              <w:t>Programming Projects</w:t>
            </w:r>
          </w:p>
          <w:p w:rsidR="00A73EB8" w:rsidRPr="00DB305D" w:rsidRDefault="003219B3" w:rsidP="003219B3">
            <w:pPr>
              <w:spacing w:after="120"/>
              <w:jc w:val="center"/>
              <w:rPr>
                <w:sz w:val="18"/>
              </w:rPr>
            </w:pPr>
            <w:r w:rsidRPr="003219B3">
              <w:t>Tests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7627F" w:rsidP="00A5565A">
            <w:pPr>
              <w:jc w:val="center"/>
            </w:pPr>
            <w:r>
              <w:t>Alternative Actions</w:t>
            </w:r>
          </w:p>
        </w:tc>
        <w:tc>
          <w:tcPr>
            <w:tcW w:w="1890" w:type="dxa"/>
            <w:vAlign w:val="center"/>
          </w:tcPr>
          <w:p w:rsidR="0080537B" w:rsidRPr="00A73EB8" w:rsidRDefault="0027627F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80537B" w:rsidRDefault="0027627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relational operator &lt;, &gt;, &lt;&gt;, =</w:t>
            </w:r>
          </w:p>
          <w:p w:rsidR="0027627F" w:rsidRDefault="0027627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logical operator And, OR</w:t>
            </w:r>
          </w:p>
          <w:p w:rsidR="0027627F" w:rsidRDefault="0027627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If…then</w:t>
            </w:r>
          </w:p>
          <w:p w:rsidR="0027627F" w:rsidRPr="00A73EB8" w:rsidRDefault="0027627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If…then…else</w:t>
            </w:r>
          </w:p>
        </w:tc>
        <w:tc>
          <w:tcPr>
            <w:tcW w:w="3420" w:type="dxa"/>
            <w:vAlign w:val="center"/>
          </w:tcPr>
          <w:p w:rsidR="00F054E1" w:rsidRDefault="00F054E1" w:rsidP="00F054E1">
            <w:pPr>
              <w:jc w:val="center"/>
            </w:pPr>
            <w:r>
              <w:t>PowerPoint</w:t>
            </w:r>
          </w:p>
          <w:p w:rsidR="00F054E1" w:rsidRDefault="00F054E1" w:rsidP="00F054E1">
            <w:pPr>
              <w:jc w:val="center"/>
            </w:pPr>
            <w:r>
              <w:t>Handouts/Worksheets</w:t>
            </w:r>
          </w:p>
          <w:p w:rsidR="0080537B" w:rsidRPr="002F1426" w:rsidRDefault="00F054E1" w:rsidP="00F054E1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3219B3" w:rsidRPr="003219B3" w:rsidRDefault="003219B3" w:rsidP="003219B3">
            <w:pPr>
              <w:spacing w:after="120" w:line="259" w:lineRule="auto"/>
              <w:contextualSpacing/>
              <w:jc w:val="center"/>
            </w:pPr>
            <w:r w:rsidRPr="003219B3">
              <w:t>Quizzes</w:t>
            </w:r>
          </w:p>
          <w:p w:rsidR="003219B3" w:rsidRPr="003219B3" w:rsidRDefault="003219B3" w:rsidP="003219B3">
            <w:pPr>
              <w:spacing w:after="120" w:line="259" w:lineRule="auto"/>
              <w:contextualSpacing/>
              <w:jc w:val="center"/>
            </w:pPr>
            <w:r w:rsidRPr="003219B3">
              <w:t>Programming Projects</w:t>
            </w:r>
          </w:p>
          <w:p w:rsidR="0080537B" w:rsidRPr="00DB305D" w:rsidRDefault="003219B3" w:rsidP="003219B3">
            <w:pPr>
              <w:spacing w:after="120"/>
              <w:jc w:val="center"/>
              <w:rPr>
                <w:sz w:val="18"/>
              </w:rPr>
            </w:pPr>
            <w:r w:rsidRPr="003219B3">
              <w:t>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477DC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7627F"/>
    <w:rsid w:val="002F1426"/>
    <w:rsid w:val="002F1966"/>
    <w:rsid w:val="003219B3"/>
    <w:rsid w:val="00522B0F"/>
    <w:rsid w:val="005E38FC"/>
    <w:rsid w:val="00611B54"/>
    <w:rsid w:val="00760BA6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51A8D"/>
    <w:rsid w:val="00EF1B39"/>
    <w:rsid w:val="00F0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C0B1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DA890-EBA4-42B6-AC73-A1D466025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7</cp:revision>
  <dcterms:created xsi:type="dcterms:W3CDTF">2017-01-30T18:47:00Z</dcterms:created>
  <dcterms:modified xsi:type="dcterms:W3CDTF">2017-08-04T15:23:00Z</dcterms:modified>
</cp:coreProperties>
</file>