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bookmarkStart w:id="0" w:name="_GoBack"/>
      <w:bookmarkEnd w:id="0"/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F5A97">
        <w:rPr>
          <w:u w:val="single"/>
        </w:rPr>
        <w:t xml:space="preserve">Computer </w:t>
      </w:r>
      <w:r w:rsidR="007170E1">
        <w:rPr>
          <w:u w:val="single"/>
        </w:rPr>
        <w:t xml:space="preserve">Programming </w:t>
      </w:r>
      <w:proofErr w:type="gramStart"/>
      <w:r w:rsidR="007170E1">
        <w:rPr>
          <w:u w:val="single"/>
        </w:rPr>
        <w:t>1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170E1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F5A9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F5A97">
              <w:t>Unit 2: Program Design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56B28">
              <w:t>14</w:t>
            </w:r>
            <w:r w:rsidR="00FC0D3F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F5A97">
              <w:t>How do I write, implement, code and debug an interactive program?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F5A97" w:rsidP="00A5565A">
            <w:pPr>
              <w:jc w:val="center"/>
            </w:pPr>
            <w:r>
              <w:t>Process for Planning a Computer Program</w:t>
            </w:r>
          </w:p>
        </w:tc>
        <w:tc>
          <w:tcPr>
            <w:tcW w:w="1890" w:type="dxa"/>
            <w:vAlign w:val="center"/>
          </w:tcPr>
          <w:p w:rsidR="00A73EB8" w:rsidRPr="00A73EB8" w:rsidRDefault="00BF5A97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A73EB8" w:rsidRDefault="00BF5A9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program design and implementation</w:t>
            </w:r>
          </w:p>
          <w:p w:rsidR="00BF5A97" w:rsidRDefault="00BF5A9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testing/debugging</w:t>
            </w:r>
          </w:p>
          <w:p w:rsidR="00BF5A97" w:rsidRDefault="00BF5A9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logical errors</w:t>
            </w:r>
          </w:p>
          <w:p w:rsidR="00BF5A97" w:rsidRPr="00A73EB8" w:rsidRDefault="00BF5A9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syntax errors</w:t>
            </w:r>
          </w:p>
        </w:tc>
        <w:tc>
          <w:tcPr>
            <w:tcW w:w="3420" w:type="dxa"/>
            <w:vAlign w:val="center"/>
          </w:tcPr>
          <w:p w:rsidR="00FC0D3F" w:rsidRDefault="00FC0D3F" w:rsidP="00FC0D3F">
            <w:pPr>
              <w:jc w:val="center"/>
            </w:pPr>
            <w:r>
              <w:t>PowerPoint</w:t>
            </w:r>
          </w:p>
          <w:p w:rsidR="00FC0D3F" w:rsidRDefault="00FC0D3F" w:rsidP="00FC0D3F">
            <w:pPr>
              <w:jc w:val="center"/>
            </w:pPr>
            <w:r>
              <w:t>Handouts/Worksheets</w:t>
            </w:r>
          </w:p>
          <w:p w:rsidR="00DB5990" w:rsidRPr="002F1426" w:rsidRDefault="00FC0D3F" w:rsidP="00FC0D3F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DB5990" w:rsidRDefault="00DB5990" w:rsidP="00DB5990">
            <w:pPr>
              <w:spacing w:after="120"/>
              <w:contextualSpacing/>
              <w:jc w:val="center"/>
            </w:pPr>
            <w:r>
              <w:t>Quizzes</w:t>
            </w:r>
          </w:p>
          <w:p w:rsidR="00DB5990" w:rsidRDefault="00DB5990" w:rsidP="00DB5990">
            <w:pPr>
              <w:spacing w:after="120"/>
              <w:contextualSpacing/>
              <w:jc w:val="center"/>
            </w:pPr>
            <w:r>
              <w:t>Programming Projects</w:t>
            </w:r>
          </w:p>
          <w:p w:rsidR="00A73EB8" w:rsidRPr="00DB305D" w:rsidRDefault="00DB5990" w:rsidP="00DB5990">
            <w:pPr>
              <w:spacing w:after="120"/>
              <w:jc w:val="center"/>
              <w:rPr>
                <w:sz w:val="18"/>
              </w:rPr>
            </w:pPr>
            <w:r>
              <w:t>Tests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F5A97" w:rsidP="00A5565A">
            <w:pPr>
              <w:jc w:val="center"/>
            </w:pPr>
            <w:r>
              <w:t>Arithmetic Expressions</w:t>
            </w:r>
          </w:p>
        </w:tc>
        <w:tc>
          <w:tcPr>
            <w:tcW w:w="1890" w:type="dxa"/>
            <w:vAlign w:val="center"/>
          </w:tcPr>
          <w:p w:rsidR="0080537B" w:rsidRPr="00A73EB8" w:rsidRDefault="00BF5A97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80537B" w:rsidRDefault="00BF5A9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operator precedence</w:t>
            </w:r>
          </w:p>
          <w:p w:rsidR="00BF5A97" w:rsidRPr="00A73EB8" w:rsidRDefault="00BF5A9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assignment operator</w:t>
            </w:r>
          </w:p>
        </w:tc>
        <w:tc>
          <w:tcPr>
            <w:tcW w:w="3420" w:type="dxa"/>
            <w:vAlign w:val="center"/>
          </w:tcPr>
          <w:p w:rsidR="00FC0D3F" w:rsidRDefault="00FC0D3F" w:rsidP="00FC0D3F">
            <w:pPr>
              <w:jc w:val="center"/>
            </w:pPr>
            <w:r>
              <w:t>PowerPoint</w:t>
            </w:r>
          </w:p>
          <w:p w:rsidR="00FC0D3F" w:rsidRDefault="00FC0D3F" w:rsidP="00FC0D3F">
            <w:pPr>
              <w:jc w:val="center"/>
            </w:pPr>
            <w:r>
              <w:t>Handouts/Worksheets</w:t>
            </w:r>
          </w:p>
          <w:p w:rsidR="0080537B" w:rsidRPr="002F1426" w:rsidRDefault="00FC0D3F" w:rsidP="00FC0D3F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DB5990" w:rsidRDefault="00DB5990" w:rsidP="00DB5990">
            <w:pPr>
              <w:spacing w:after="120"/>
              <w:contextualSpacing/>
              <w:jc w:val="center"/>
            </w:pPr>
            <w:r>
              <w:t>Quizzes</w:t>
            </w:r>
          </w:p>
          <w:p w:rsidR="00DB5990" w:rsidRDefault="00DB5990" w:rsidP="00DB5990">
            <w:pPr>
              <w:spacing w:after="120"/>
              <w:contextualSpacing/>
              <w:jc w:val="center"/>
            </w:pPr>
            <w:r>
              <w:t>Programming Projects</w:t>
            </w:r>
          </w:p>
          <w:p w:rsidR="0080537B" w:rsidRPr="00DB305D" w:rsidRDefault="00DB5990" w:rsidP="00DB5990">
            <w:pPr>
              <w:spacing w:after="120"/>
              <w:jc w:val="center"/>
              <w:rPr>
                <w:sz w:val="18"/>
              </w:rPr>
            </w:pPr>
            <w:r>
              <w:t>Tests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F5A97" w:rsidP="00A5565A">
            <w:pPr>
              <w:jc w:val="center"/>
            </w:pPr>
            <w:r>
              <w:t>Formatting Input and Output for Display</w:t>
            </w:r>
          </w:p>
        </w:tc>
        <w:tc>
          <w:tcPr>
            <w:tcW w:w="1890" w:type="dxa"/>
            <w:vAlign w:val="center"/>
          </w:tcPr>
          <w:p w:rsidR="0080537B" w:rsidRPr="00A73EB8" w:rsidRDefault="00BF5A97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80537B" w:rsidRPr="00A73EB8" w:rsidRDefault="0080537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FC0D3F" w:rsidRDefault="00FC0D3F" w:rsidP="00FC0D3F">
            <w:pPr>
              <w:jc w:val="center"/>
            </w:pPr>
            <w:r>
              <w:t>PowerPoint</w:t>
            </w:r>
          </w:p>
          <w:p w:rsidR="00FC0D3F" w:rsidRDefault="00FC0D3F" w:rsidP="00FC0D3F">
            <w:pPr>
              <w:jc w:val="center"/>
            </w:pPr>
            <w:r>
              <w:t>Handouts/Worksheets</w:t>
            </w:r>
          </w:p>
          <w:p w:rsidR="0080537B" w:rsidRPr="002F1426" w:rsidRDefault="00FC0D3F" w:rsidP="00FC0D3F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DB5990" w:rsidRDefault="00DB5990" w:rsidP="00DB5990">
            <w:pPr>
              <w:spacing w:after="120"/>
              <w:contextualSpacing/>
              <w:jc w:val="center"/>
            </w:pPr>
            <w:r>
              <w:t>Quizzes</w:t>
            </w:r>
          </w:p>
          <w:p w:rsidR="00DB5990" w:rsidRDefault="00DB5990" w:rsidP="00DB5990">
            <w:pPr>
              <w:spacing w:after="120"/>
              <w:contextualSpacing/>
              <w:jc w:val="center"/>
            </w:pPr>
            <w:r>
              <w:t>Programming Projects</w:t>
            </w:r>
          </w:p>
          <w:p w:rsidR="0080537B" w:rsidRPr="00DB305D" w:rsidRDefault="00DB5990" w:rsidP="00DB5990">
            <w:pPr>
              <w:spacing w:after="120"/>
              <w:jc w:val="center"/>
              <w:rPr>
                <w:sz w:val="18"/>
              </w:rPr>
            </w:pPr>
            <w:r>
              <w:t>Tests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F5A97" w:rsidP="00A5565A">
            <w:pPr>
              <w:jc w:val="center"/>
            </w:pPr>
            <w:r>
              <w:t>Data Structures</w:t>
            </w:r>
          </w:p>
        </w:tc>
        <w:tc>
          <w:tcPr>
            <w:tcW w:w="1890" w:type="dxa"/>
            <w:vAlign w:val="center"/>
          </w:tcPr>
          <w:p w:rsidR="002717B6" w:rsidRPr="00A73EB8" w:rsidRDefault="00BF5A97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2717B6" w:rsidRDefault="00BF5A9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constant</w:t>
            </w:r>
          </w:p>
          <w:p w:rsidR="00BF5A97" w:rsidRDefault="00BF5A9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literal/string</w:t>
            </w:r>
          </w:p>
          <w:p w:rsidR="00BF5A97" w:rsidRPr="00A73EB8" w:rsidRDefault="00BF5A9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variable</w:t>
            </w:r>
          </w:p>
        </w:tc>
        <w:tc>
          <w:tcPr>
            <w:tcW w:w="3420" w:type="dxa"/>
            <w:vAlign w:val="center"/>
          </w:tcPr>
          <w:p w:rsidR="00FC0D3F" w:rsidRDefault="00FC0D3F" w:rsidP="00FC0D3F">
            <w:pPr>
              <w:jc w:val="center"/>
            </w:pPr>
            <w:r>
              <w:t>PowerPoint</w:t>
            </w:r>
          </w:p>
          <w:p w:rsidR="00FC0D3F" w:rsidRDefault="00FC0D3F" w:rsidP="00FC0D3F">
            <w:pPr>
              <w:jc w:val="center"/>
            </w:pPr>
            <w:r>
              <w:t>Handouts/Worksheets</w:t>
            </w:r>
          </w:p>
          <w:p w:rsidR="002717B6" w:rsidRPr="002F1426" w:rsidRDefault="00FC0D3F" w:rsidP="00FC0D3F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DB5990" w:rsidRDefault="00DB5990" w:rsidP="00DB5990">
            <w:pPr>
              <w:spacing w:after="120"/>
              <w:contextualSpacing/>
              <w:jc w:val="center"/>
            </w:pPr>
            <w:r>
              <w:t>Quizzes</w:t>
            </w:r>
          </w:p>
          <w:p w:rsidR="00DB5990" w:rsidRDefault="00DB5990" w:rsidP="00DB5990">
            <w:pPr>
              <w:spacing w:after="120"/>
              <w:contextualSpacing/>
              <w:jc w:val="center"/>
            </w:pPr>
            <w:r>
              <w:t>Programming Projects</w:t>
            </w:r>
          </w:p>
          <w:p w:rsidR="002717B6" w:rsidRPr="00DB305D" w:rsidRDefault="00DB5990" w:rsidP="00DB5990">
            <w:pPr>
              <w:spacing w:after="120"/>
              <w:jc w:val="center"/>
              <w:rPr>
                <w:sz w:val="18"/>
              </w:rPr>
            </w:pPr>
            <w:r>
              <w:t>Tests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456B28"/>
    <w:rsid w:val="005E38FC"/>
    <w:rsid w:val="00611B54"/>
    <w:rsid w:val="006230D9"/>
    <w:rsid w:val="007170E1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BF5A97"/>
    <w:rsid w:val="00C94F98"/>
    <w:rsid w:val="00DB305D"/>
    <w:rsid w:val="00DB5990"/>
    <w:rsid w:val="00DE5063"/>
    <w:rsid w:val="00EF1B39"/>
    <w:rsid w:val="00FC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16D5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7A75F-CF40-44D0-89A4-12A590B83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7</cp:revision>
  <dcterms:created xsi:type="dcterms:W3CDTF">2017-01-30T18:39:00Z</dcterms:created>
  <dcterms:modified xsi:type="dcterms:W3CDTF">2017-08-04T15:23:00Z</dcterms:modified>
</cp:coreProperties>
</file>