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F6F37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F6F37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7475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F6F37">
              <w:t xml:space="preserve">Personal/Group Conditioning- </w:t>
            </w:r>
            <w:r w:rsidR="00C7475D">
              <w:t>Personal/Group Fitness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317F3">
              <w:t>3</w:t>
            </w:r>
            <w:bookmarkStart w:id="0" w:name="_GoBack"/>
            <w:bookmarkEnd w:id="0"/>
            <w:r w:rsidR="00C7475D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F6F37">
              <w:t>How does participating in aerobic</w:t>
            </w:r>
            <w:r w:rsidR="00964D7E">
              <w:t xml:space="preserve"> and anaerobic activities</w:t>
            </w:r>
            <w:r w:rsidR="00FF6F37">
              <w:t xml:space="preserve"> improve your overall fitness and wellness?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15EA1" w:rsidRDefault="0080537B" w:rsidP="007A147C">
      <w:pPr>
        <w:spacing w:after="0"/>
        <w:rPr>
          <w:rStyle w:val="IntenseEmphasis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C72185" w:rsidP="00A5565A">
            <w:pPr>
              <w:jc w:val="center"/>
            </w:pPr>
            <w:r>
              <w:t>Personal Fitness</w:t>
            </w:r>
          </w:p>
          <w:p w:rsidR="00BB0390" w:rsidRPr="00DE5063" w:rsidRDefault="00BB0390" w:rsidP="00A5565A">
            <w:pPr>
              <w:jc w:val="center"/>
            </w:pPr>
            <w:r>
              <w:t xml:space="preserve">(30 Days) </w:t>
            </w:r>
          </w:p>
        </w:tc>
        <w:tc>
          <w:tcPr>
            <w:tcW w:w="1890" w:type="dxa"/>
            <w:vAlign w:val="center"/>
          </w:tcPr>
          <w:p w:rsidR="00CA72F7" w:rsidRPr="00CA72F7" w:rsidRDefault="00CA72F7" w:rsidP="00CA72F7">
            <w:r>
              <w:t>10.4, A</w:t>
            </w:r>
          </w:p>
          <w:p w:rsidR="00CA72F7" w:rsidRPr="00CA72F7" w:rsidRDefault="00CA72F7" w:rsidP="00CA72F7"/>
          <w:p w:rsidR="00CA72F7" w:rsidRPr="00CA72F7" w:rsidRDefault="00CA72F7" w:rsidP="00CA72F7">
            <w:r w:rsidRPr="00CA72F7">
              <w:t>10.4, D</w:t>
            </w:r>
          </w:p>
          <w:p w:rsidR="002717B6" w:rsidRPr="00CA72F7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72185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 Training &amp; Cardio Room Fitness-Target/Resting/Max Heart Rate, Aerobic, Anaerobic, 5 Components of Physical Fitness-Cardiorespiratory Endurance, Muscular Strength, Muscular Endurance,</w:t>
            </w:r>
            <w:r w:rsidR="00C7475D">
              <w:t xml:space="preserve"> Body Composition,</w:t>
            </w:r>
            <w:r>
              <w:t xml:space="preserve"> </w:t>
            </w:r>
            <w:r w:rsidR="00C7475D">
              <w:t>Reps, Sets, Warm-up, Cool-Down</w:t>
            </w:r>
          </w:p>
          <w:p w:rsidR="00990086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 Training</w:t>
            </w:r>
            <w:r w:rsidR="00C7475D">
              <w:t>-Reps, Sets, Spotting, Bench Press, Leg Curl, Leg Extension, Abdominal Exercises, Squats, Free Weights</w:t>
            </w:r>
          </w:p>
          <w:p w:rsidR="00C72185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Cardio Room Fitness</w:t>
            </w:r>
            <w:r w:rsidR="00C7475D">
              <w:t>-Heart Rate, Machine Use &amp; Safety, Distance, Speed, Treadmill, Elliptical</w:t>
            </w:r>
          </w:p>
          <w:p w:rsidR="00964D7E" w:rsidRDefault="00964D7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Outdoor Fitness-Mile</w:t>
            </w:r>
          </w:p>
          <w:p w:rsidR="00964D7E" w:rsidRDefault="00964D7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Curl-Ups</w:t>
            </w:r>
          </w:p>
          <w:p w:rsidR="00964D7E" w:rsidRDefault="00964D7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Push-Ups</w:t>
            </w:r>
          </w:p>
          <w:p w:rsidR="00C72185" w:rsidRPr="00A73EB8" w:rsidRDefault="00C72185" w:rsidP="00C7218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11C9D" w:rsidRDefault="00611C9D" w:rsidP="008A23ED">
            <w:pPr>
              <w:pStyle w:val="ListParagraph"/>
              <w:numPr>
                <w:ilvl w:val="0"/>
                <w:numId w:val="2"/>
              </w:numPr>
            </w:pPr>
            <w:r>
              <w:t>Personal Workout Logs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Jump Rope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Agility Hurdles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Agility Ladders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Medicine Balls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Stability Balls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proofErr w:type="spellStart"/>
            <w:r w:rsidRPr="008A23ED">
              <w:t>Bosu</w:t>
            </w:r>
            <w:proofErr w:type="spellEnd"/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Resistance Bands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Treadmill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Elliptical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8A23ED">
              <w:t>Bikes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Track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Cones</w:t>
            </w:r>
          </w:p>
          <w:p w:rsidR="008A23ED" w:rsidRPr="00611C9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Free Weights</w:t>
            </w:r>
          </w:p>
          <w:p w:rsidR="00611C9D" w:rsidRPr="008A23ED" w:rsidRDefault="00611C9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Battle Ropes</w:t>
            </w:r>
          </w:p>
          <w:p w:rsidR="002717B6" w:rsidRPr="002F1426" w:rsidRDefault="002717B6" w:rsidP="008A23E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Default="008A23ED" w:rsidP="008A23ED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Student Participation</w:t>
            </w:r>
          </w:p>
          <w:p w:rsidR="008A23ED" w:rsidRDefault="008A23ED" w:rsidP="008A23ED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Teacher Observation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Workout Logs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F7701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5EA1"/>
    <w:rsid w:val="001317F3"/>
    <w:rsid w:val="001951E8"/>
    <w:rsid w:val="001D4103"/>
    <w:rsid w:val="001E1FF2"/>
    <w:rsid w:val="00243906"/>
    <w:rsid w:val="002717B6"/>
    <w:rsid w:val="002F1426"/>
    <w:rsid w:val="002F1966"/>
    <w:rsid w:val="005902F9"/>
    <w:rsid w:val="005E38FC"/>
    <w:rsid w:val="006002D2"/>
    <w:rsid w:val="00611B54"/>
    <w:rsid w:val="00611C9D"/>
    <w:rsid w:val="007A147C"/>
    <w:rsid w:val="007A2F9D"/>
    <w:rsid w:val="007F0C34"/>
    <w:rsid w:val="0080537B"/>
    <w:rsid w:val="008902B0"/>
    <w:rsid w:val="008A23ED"/>
    <w:rsid w:val="00964D7E"/>
    <w:rsid w:val="00990086"/>
    <w:rsid w:val="009A0FC1"/>
    <w:rsid w:val="00A73EB8"/>
    <w:rsid w:val="00AA02B9"/>
    <w:rsid w:val="00AC2828"/>
    <w:rsid w:val="00B149C5"/>
    <w:rsid w:val="00B477DC"/>
    <w:rsid w:val="00B963EA"/>
    <w:rsid w:val="00BB0390"/>
    <w:rsid w:val="00C72185"/>
    <w:rsid w:val="00C7475D"/>
    <w:rsid w:val="00C94F98"/>
    <w:rsid w:val="00CA72F7"/>
    <w:rsid w:val="00DB305D"/>
    <w:rsid w:val="00DE5063"/>
    <w:rsid w:val="00EF1B39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72E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EA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8A984-4692-4031-8508-6461258C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2017-11-03T19:47:00Z</dcterms:created>
  <dcterms:modified xsi:type="dcterms:W3CDTF">2018-06-19T19:35:00Z</dcterms:modified>
</cp:coreProperties>
</file>