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F6F37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F6F37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F389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F3894">
              <w:t>Group Fitness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F3894">
              <w:t>6</w:t>
            </w:r>
            <w:r w:rsidR="00C7475D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F6F37">
              <w:t>How does participating in aerobic</w:t>
            </w:r>
            <w:r w:rsidR="00964D7E">
              <w:t xml:space="preserve"> and anaerobic activities</w:t>
            </w:r>
            <w:r w:rsidR="00FF6F37">
              <w:t xml:space="preserve"> improve your overall fitness and wellness?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15EA1" w:rsidRDefault="0080537B" w:rsidP="007A147C">
      <w:pPr>
        <w:spacing w:after="0"/>
        <w:rPr>
          <w:rStyle w:val="IntenseEmphasis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C72185" w:rsidP="00A5565A">
            <w:pPr>
              <w:jc w:val="center"/>
            </w:pPr>
            <w:r>
              <w:t>Group Fitness</w:t>
            </w:r>
          </w:p>
          <w:p w:rsidR="00BB0390" w:rsidRPr="00DE5063" w:rsidRDefault="00BB0390" w:rsidP="00A5565A">
            <w:pPr>
              <w:jc w:val="center"/>
            </w:pPr>
            <w:r>
              <w:t>(60 Days)</w:t>
            </w:r>
          </w:p>
        </w:tc>
        <w:tc>
          <w:tcPr>
            <w:tcW w:w="1890" w:type="dxa"/>
            <w:vAlign w:val="center"/>
          </w:tcPr>
          <w:p w:rsidR="00CA72F7" w:rsidRPr="00CA72F7" w:rsidRDefault="00CA72F7" w:rsidP="00CA72F7">
            <w:r w:rsidRPr="00CA72F7">
              <w:t xml:space="preserve">10.4, A </w:t>
            </w:r>
          </w:p>
          <w:p w:rsidR="00CA72F7" w:rsidRPr="00CA72F7" w:rsidRDefault="00CA72F7" w:rsidP="00CA72F7"/>
          <w:p w:rsidR="002717B6" w:rsidRPr="00A73EB8" w:rsidRDefault="006002D2" w:rsidP="006002D2">
            <w:r>
              <w:t>10.4, D</w:t>
            </w:r>
            <w:r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990086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Circuit Training</w:t>
            </w:r>
            <w:r w:rsidR="008A23ED">
              <w:t xml:space="preserve">-Anaerobic/Aerobic Exercise, 5 Components of Physical Fitness, Jump Rope, Agility Ladders, Agility Hurdles, Battle Ropes, Free Weights, Medicine Balls, Stability Balls, Resistance Bands, </w:t>
            </w:r>
            <w:proofErr w:type="spellStart"/>
            <w:r w:rsidR="008A23ED">
              <w:t>Plyometrics</w:t>
            </w:r>
            <w:proofErr w:type="spellEnd"/>
            <w:r w:rsidR="008A23ED">
              <w:t xml:space="preserve">, Agility Work, squats, push-ups, curl-ups, crunches, </w:t>
            </w:r>
            <w:proofErr w:type="spellStart"/>
            <w:r w:rsidR="008A23ED">
              <w:t>Bosu</w:t>
            </w:r>
            <w:proofErr w:type="spellEnd"/>
          </w:p>
          <w:p w:rsidR="00C72185" w:rsidRDefault="008A23E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Plyometrics</w:t>
            </w:r>
            <w:proofErr w:type="spellEnd"/>
            <w:r>
              <w:t>-Anaerobic Exercise, Muscular Endurance, Muscular Strength, Cardiorespiratory Endurance</w:t>
            </w:r>
          </w:p>
          <w:p w:rsidR="00C72185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Agility Fitness</w:t>
            </w:r>
            <w:r w:rsidR="008A23ED">
              <w:t>- Anaerobic Exercise, Muscular Endurance, Muscular Strength, Cardiorespiratory Endurance</w:t>
            </w:r>
          </w:p>
          <w:p w:rsidR="00C72185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Fitness Walking</w:t>
            </w:r>
            <w:r w:rsidR="008A23ED">
              <w:t>-Cardiorespiratory Endurance</w:t>
            </w:r>
          </w:p>
          <w:p w:rsidR="008A23ED" w:rsidRDefault="008A23E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Cycling-Muscular Endurance, Resistance</w:t>
            </w:r>
          </w:p>
          <w:p w:rsidR="00C72185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Dance Aerobics</w:t>
            </w:r>
            <w:r w:rsidR="008A23ED">
              <w:t>-Aerobic Exercise, Cardiorespiratory and Muscular Endurance</w:t>
            </w:r>
          </w:p>
          <w:p w:rsidR="00C72185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Yoga</w:t>
            </w:r>
            <w:r w:rsidR="008A23ED">
              <w:t>-Flexibility</w:t>
            </w:r>
          </w:p>
          <w:p w:rsidR="00C72185" w:rsidRPr="00A73EB8" w:rsidRDefault="00C721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Pilates</w:t>
            </w:r>
            <w:r w:rsidR="008A23ED">
              <w:t>-Flexibility, Muscular Endurance</w:t>
            </w:r>
          </w:p>
        </w:tc>
        <w:tc>
          <w:tcPr>
            <w:tcW w:w="3420" w:type="dxa"/>
            <w:vAlign w:val="center"/>
          </w:tcPr>
          <w:p w:rsidR="002717B6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lastRenderedPageBreak/>
              <w:t>Jump Rope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Agility Hurdles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Agility Ladders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Medicine Balls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Stability Balls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proofErr w:type="spellStart"/>
            <w:r w:rsidRPr="008A23ED">
              <w:t>Bosu</w:t>
            </w:r>
            <w:proofErr w:type="spellEnd"/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Fitness Videos-Zumba, “</w:t>
            </w:r>
            <w:proofErr w:type="spellStart"/>
            <w:r w:rsidRPr="008A23ED">
              <w:t>Cize</w:t>
            </w:r>
            <w:proofErr w:type="spellEnd"/>
            <w:r w:rsidRPr="008A23ED">
              <w:t>”, Yoga &amp; Pilates</w:t>
            </w:r>
          </w:p>
          <w:p w:rsid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Resistance Bands</w:t>
            </w:r>
          </w:p>
          <w:p w:rsidR="00611C9D" w:rsidRPr="008A23ED" w:rsidRDefault="00611C9D" w:rsidP="008A23ED">
            <w:pPr>
              <w:pStyle w:val="ListParagraph"/>
              <w:numPr>
                <w:ilvl w:val="0"/>
                <w:numId w:val="2"/>
              </w:numPr>
            </w:pPr>
            <w:r>
              <w:t xml:space="preserve">Battle Ropes 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Treadmill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</w:pPr>
            <w:r w:rsidRPr="008A23ED">
              <w:t>Elliptical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8A23ED">
              <w:t>Bikes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Track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Cones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Free Weights</w:t>
            </w:r>
          </w:p>
        </w:tc>
        <w:tc>
          <w:tcPr>
            <w:tcW w:w="2880" w:type="dxa"/>
            <w:vAlign w:val="center"/>
          </w:tcPr>
          <w:p w:rsidR="002717B6" w:rsidRPr="008A23ED" w:rsidRDefault="008A23ED" w:rsidP="008A23E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Student Participation</w:t>
            </w:r>
          </w:p>
          <w:p w:rsidR="008A23ED" w:rsidRPr="008A23ED" w:rsidRDefault="008A23ED" w:rsidP="008A23ED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Teacher Observation</w:t>
            </w:r>
          </w:p>
          <w:p w:rsidR="008A23ED" w:rsidRPr="008A23ED" w:rsidRDefault="008A23ED" w:rsidP="008A23ED">
            <w:pPr>
              <w:pStyle w:val="ListParagraph"/>
              <w:spacing w:after="120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F7701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5EA1"/>
    <w:rsid w:val="001951E8"/>
    <w:rsid w:val="001D4103"/>
    <w:rsid w:val="001E1FF2"/>
    <w:rsid w:val="00243906"/>
    <w:rsid w:val="002526EF"/>
    <w:rsid w:val="002717B6"/>
    <w:rsid w:val="002F1426"/>
    <w:rsid w:val="002F1966"/>
    <w:rsid w:val="003F3894"/>
    <w:rsid w:val="005E38FC"/>
    <w:rsid w:val="006002D2"/>
    <w:rsid w:val="00611B54"/>
    <w:rsid w:val="00611C9D"/>
    <w:rsid w:val="007A147C"/>
    <w:rsid w:val="007A2F9D"/>
    <w:rsid w:val="007F0C34"/>
    <w:rsid w:val="0080537B"/>
    <w:rsid w:val="008902B0"/>
    <w:rsid w:val="008A23ED"/>
    <w:rsid w:val="00964D7E"/>
    <w:rsid w:val="00990086"/>
    <w:rsid w:val="009A0FC1"/>
    <w:rsid w:val="00A73EB8"/>
    <w:rsid w:val="00AA02B9"/>
    <w:rsid w:val="00AC2828"/>
    <w:rsid w:val="00B149C5"/>
    <w:rsid w:val="00B477DC"/>
    <w:rsid w:val="00B963EA"/>
    <w:rsid w:val="00BB0390"/>
    <w:rsid w:val="00C72185"/>
    <w:rsid w:val="00C7475D"/>
    <w:rsid w:val="00C94F98"/>
    <w:rsid w:val="00CA72F7"/>
    <w:rsid w:val="00DB305D"/>
    <w:rsid w:val="00DE5063"/>
    <w:rsid w:val="00EF1B39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8896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EA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BFEBE-7F54-45D4-BC2C-27850A321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3</cp:revision>
  <dcterms:created xsi:type="dcterms:W3CDTF">2017-11-03T19:48:00Z</dcterms:created>
  <dcterms:modified xsi:type="dcterms:W3CDTF">2017-11-03T19:49:00Z</dcterms:modified>
</cp:coreProperties>
</file>