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3C7B7A">
        <w:rPr>
          <w:u w:val="single"/>
        </w:rPr>
        <w:t>C</w:t>
      </w:r>
      <w:r w:rsidR="0017004A">
        <w:rPr>
          <w:u w:val="single"/>
        </w:rPr>
        <w:t>P Calculus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735CAC">
        <w:rPr>
          <w:u w:val="single"/>
        </w:rPr>
        <w:t>11</w:t>
      </w:r>
      <w:proofErr w:type="gramStart"/>
      <w:r w:rsidR="00735CAC">
        <w:rPr>
          <w:u w:val="single"/>
        </w:rPr>
        <w:t>,12</w:t>
      </w:r>
      <w:proofErr w:type="gramEnd"/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3C7B7A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B24A62">
              <w:t>(</w:t>
            </w:r>
            <w:r w:rsidR="001D44E1">
              <w:t>3</w:t>
            </w:r>
            <w:r w:rsidR="00735CAC">
              <w:t xml:space="preserve">) </w:t>
            </w:r>
            <w:r w:rsidR="003C7B7A">
              <w:t>Applications of Integration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B24A62">
              <w:rPr>
                <w:b/>
              </w:rPr>
              <w:t xml:space="preserve"> </w:t>
            </w:r>
            <w:r w:rsidR="003C7B7A">
              <w:t>2</w:t>
            </w:r>
            <w:r w:rsidR="001D44E1">
              <w:t>0</w:t>
            </w:r>
            <w:r w:rsidR="00735CAC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806019">
              <w:t>How do you find the area of a region between curves</w:t>
            </w:r>
            <w:r w:rsidR="00B24A62">
              <w:t>?</w:t>
            </w:r>
            <w:r w:rsidR="00806019">
              <w:t xml:space="preserve">  How do you find the volume of a solid?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14FFE" w:rsidTr="00A5565A">
        <w:tc>
          <w:tcPr>
            <w:tcW w:w="2785" w:type="dxa"/>
            <w:vAlign w:val="center"/>
          </w:tcPr>
          <w:p w:rsidR="00214FFE" w:rsidRDefault="00214FFE" w:rsidP="00A5565A">
            <w:pPr>
              <w:jc w:val="center"/>
            </w:pPr>
            <w:r>
              <w:t>Area and Volume</w:t>
            </w:r>
          </w:p>
        </w:tc>
        <w:tc>
          <w:tcPr>
            <w:tcW w:w="1890" w:type="dxa"/>
            <w:vAlign w:val="center"/>
          </w:tcPr>
          <w:p w:rsidR="00214FFE" w:rsidRDefault="00214FFE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214FFE" w:rsidRDefault="0047522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Washer Method, Disk Method</w:t>
            </w:r>
            <w:r w:rsidR="00806019">
              <w:t>, Shell Method</w:t>
            </w:r>
          </w:p>
        </w:tc>
        <w:tc>
          <w:tcPr>
            <w:tcW w:w="3420" w:type="dxa"/>
            <w:vAlign w:val="center"/>
          </w:tcPr>
          <w:p w:rsidR="00214FFE" w:rsidRDefault="00602EEF" w:rsidP="00A5565A">
            <w:pPr>
              <w:jc w:val="center"/>
            </w:pPr>
            <w:r>
              <w:t>Guided Notes/Practice Problems/</w:t>
            </w:r>
            <w:proofErr w:type="spellStart"/>
            <w:r>
              <w:t>Kahoot</w:t>
            </w:r>
            <w:proofErr w:type="spellEnd"/>
          </w:p>
        </w:tc>
        <w:tc>
          <w:tcPr>
            <w:tcW w:w="2880" w:type="dxa"/>
            <w:vAlign w:val="center"/>
          </w:tcPr>
          <w:p w:rsidR="00214FFE" w:rsidRDefault="00806019" w:rsidP="00A5565A">
            <w:pPr>
              <w:spacing w:after="120"/>
              <w:jc w:val="center"/>
            </w:pPr>
            <w:r>
              <w:t>Quiz/Test</w:t>
            </w:r>
            <w:bookmarkStart w:id="0" w:name="_GoBack"/>
            <w:bookmarkEnd w:id="0"/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7004A"/>
    <w:rsid w:val="001951E8"/>
    <w:rsid w:val="001D44E1"/>
    <w:rsid w:val="001E06E5"/>
    <w:rsid w:val="001E1FF2"/>
    <w:rsid w:val="00214FFE"/>
    <w:rsid w:val="00243906"/>
    <w:rsid w:val="002717B6"/>
    <w:rsid w:val="002F1426"/>
    <w:rsid w:val="002F1966"/>
    <w:rsid w:val="003154BD"/>
    <w:rsid w:val="003A1F67"/>
    <w:rsid w:val="003C7B7A"/>
    <w:rsid w:val="003D5FA7"/>
    <w:rsid w:val="00430277"/>
    <w:rsid w:val="00475228"/>
    <w:rsid w:val="004D4FCE"/>
    <w:rsid w:val="00587D4B"/>
    <w:rsid w:val="00595D26"/>
    <w:rsid w:val="005E38FC"/>
    <w:rsid w:val="00602EEF"/>
    <w:rsid w:val="00611B54"/>
    <w:rsid w:val="00735CAC"/>
    <w:rsid w:val="007A147C"/>
    <w:rsid w:val="007F0C34"/>
    <w:rsid w:val="0080537B"/>
    <w:rsid w:val="00806019"/>
    <w:rsid w:val="008668B6"/>
    <w:rsid w:val="008902B0"/>
    <w:rsid w:val="00903BA4"/>
    <w:rsid w:val="00990086"/>
    <w:rsid w:val="009A0FC1"/>
    <w:rsid w:val="00A73EB8"/>
    <w:rsid w:val="00AC2828"/>
    <w:rsid w:val="00B149C5"/>
    <w:rsid w:val="00B24A62"/>
    <w:rsid w:val="00B477DC"/>
    <w:rsid w:val="00B963EA"/>
    <w:rsid w:val="00BE53BF"/>
    <w:rsid w:val="00C94F98"/>
    <w:rsid w:val="00CE0760"/>
    <w:rsid w:val="00D97955"/>
    <w:rsid w:val="00DB305D"/>
    <w:rsid w:val="00DE5063"/>
    <w:rsid w:val="00E633B5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BE1A9A-2132-45DF-91FD-9CA2C930D2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12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Reigner, Dean</cp:lastModifiedBy>
  <cp:revision>3</cp:revision>
  <dcterms:created xsi:type="dcterms:W3CDTF">2017-06-14T16:47:00Z</dcterms:created>
  <dcterms:modified xsi:type="dcterms:W3CDTF">2017-06-14T16:55:00Z</dcterms:modified>
</cp:coreProperties>
</file>