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1318D">
        <w:rPr>
          <w:u w:val="single"/>
        </w:rPr>
        <w:t>C</w:t>
      </w:r>
      <w:r w:rsidR="0017004A">
        <w:rPr>
          <w:u w:val="single"/>
        </w:rPr>
        <w:t>P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062E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</w:t>
            </w:r>
            <w:r w:rsidR="00D1318D">
              <w:t>5</w:t>
            </w:r>
            <w:r w:rsidR="00735CAC">
              <w:t xml:space="preserve">) </w:t>
            </w:r>
            <w:r w:rsidR="007062EE">
              <w:t>Derivatives a</w:t>
            </w:r>
            <w:r w:rsidR="00D1318D">
              <w:t>nd Integrals of Logarithmic, Exponential, and Transcendental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D1318D">
              <w:t>45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50BE9">
              <w:t>How do we take derivatives and integrals of natural logs and exponential functions?</w:t>
            </w:r>
            <w:r w:rsidR="00D1318D">
              <w:t xml:space="preserve"> </w:t>
            </w:r>
            <w:r w:rsidR="00D1318D">
              <w:t xml:space="preserve">How do we take derivatives and integrals </w:t>
            </w:r>
            <w:r w:rsidR="00D1318D">
              <w:t>of functions with bases other than e</w:t>
            </w:r>
            <w:r w:rsidR="00D1318D">
              <w:t>?</w:t>
            </w:r>
            <w:r w:rsidR="00D1318D">
              <w:t xml:space="preserve">   </w:t>
            </w:r>
            <w:r w:rsidR="00D1318D">
              <w:t xml:space="preserve">How do we take derivatives and integrals </w:t>
            </w:r>
            <w:r w:rsidR="00D1318D">
              <w:t xml:space="preserve">of hyperbolic trigonometric </w:t>
            </w:r>
            <w:r w:rsidR="00D1318D">
              <w:t>functions?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50BE9" w:rsidP="00A5565A">
            <w:pPr>
              <w:jc w:val="center"/>
            </w:pPr>
            <w:r>
              <w:t>Inverse Functions Derivatives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350BE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Functions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F8323B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50BE9" w:rsidP="00214FFE">
            <w:pPr>
              <w:jc w:val="center"/>
            </w:pPr>
            <w:r>
              <w:t>Derivative of natural logs and logs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350BE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log, log, base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602EEF">
            <w:pPr>
              <w:jc w:val="center"/>
              <w:rPr>
                <w:b/>
              </w:rPr>
            </w:pPr>
            <w:r>
              <w:t>Guided</w:t>
            </w:r>
            <w:r w:rsidR="00602EEF">
              <w:t xml:space="preserve"> Notes/Practice Problems/</w:t>
            </w:r>
            <w:proofErr w:type="spellStart"/>
            <w:r w:rsidR="00602EEF"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F8323B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50BE9" w:rsidP="00A5565A">
            <w:pPr>
              <w:jc w:val="center"/>
            </w:pPr>
            <w:r>
              <w:t>Integral of 1/x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F8323B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Derivatives and Integrals of Exponential Functions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F832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Exponential functions 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F8323B" w:rsidP="00A5565A">
            <w:pPr>
              <w:spacing w:after="120"/>
              <w:jc w:val="center"/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F8323B" w:rsidP="00A5565A">
            <w:pPr>
              <w:jc w:val="center"/>
            </w:pPr>
            <w:r>
              <w:t>Derivatives and Integrals of Functions with bases other than e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214FF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14FFE" w:rsidRDefault="00F8323B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F8323B" w:rsidP="00A5565A">
            <w:pPr>
              <w:spacing w:after="120"/>
              <w:jc w:val="center"/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F8323B" w:rsidP="00A5565A">
            <w:pPr>
              <w:jc w:val="center"/>
            </w:pPr>
            <w:r>
              <w:t>Derivatives and Integrals of hyperbolic trigonometric functions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F832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Hyperbolic trig functions</w:t>
            </w:r>
          </w:p>
        </w:tc>
        <w:tc>
          <w:tcPr>
            <w:tcW w:w="3420" w:type="dxa"/>
            <w:vAlign w:val="center"/>
          </w:tcPr>
          <w:p w:rsidR="00214FFE" w:rsidRDefault="00F8323B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F8323B" w:rsidP="00A5565A">
            <w:pPr>
              <w:spacing w:after="120"/>
              <w:jc w:val="center"/>
            </w:pPr>
            <w:r>
              <w:t>Quiz/Test</w:t>
            </w:r>
            <w:bookmarkStart w:id="0" w:name="_GoBack"/>
            <w:bookmarkEnd w:id="0"/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Inverse Trig Functions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350B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Arcsin</w:t>
            </w:r>
            <w:proofErr w:type="spellEnd"/>
            <w:r>
              <w:t xml:space="preserve">, </w:t>
            </w:r>
            <w:proofErr w:type="spellStart"/>
            <w:r>
              <w:t>Arccos</w:t>
            </w:r>
            <w:proofErr w:type="spellEnd"/>
            <w:r>
              <w:t xml:space="preserve">, </w:t>
            </w:r>
            <w:proofErr w:type="spellStart"/>
            <w:r>
              <w:t>Arctan</w:t>
            </w:r>
            <w:proofErr w:type="spellEnd"/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F8323B" w:rsidP="00A5565A">
            <w:pPr>
              <w:spacing w:after="120"/>
              <w:jc w:val="center"/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D44E1"/>
    <w:rsid w:val="001E06E5"/>
    <w:rsid w:val="001E1FF2"/>
    <w:rsid w:val="00214FFE"/>
    <w:rsid w:val="00243906"/>
    <w:rsid w:val="002717B6"/>
    <w:rsid w:val="002F1426"/>
    <w:rsid w:val="002F1966"/>
    <w:rsid w:val="003154BD"/>
    <w:rsid w:val="00350BE9"/>
    <w:rsid w:val="003A1F67"/>
    <w:rsid w:val="003D5FA7"/>
    <w:rsid w:val="00430277"/>
    <w:rsid w:val="00475228"/>
    <w:rsid w:val="004D4FCE"/>
    <w:rsid w:val="00587D4B"/>
    <w:rsid w:val="00595D26"/>
    <w:rsid w:val="005E38FC"/>
    <w:rsid w:val="00602EEF"/>
    <w:rsid w:val="00611B54"/>
    <w:rsid w:val="007062EE"/>
    <w:rsid w:val="00735CAC"/>
    <w:rsid w:val="007A147C"/>
    <w:rsid w:val="007F0C34"/>
    <w:rsid w:val="0080537B"/>
    <w:rsid w:val="008668B6"/>
    <w:rsid w:val="008902B0"/>
    <w:rsid w:val="00903BA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1318D"/>
    <w:rsid w:val="00D97955"/>
    <w:rsid w:val="00DB305D"/>
    <w:rsid w:val="00DE5063"/>
    <w:rsid w:val="00E633B5"/>
    <w:rsid w:val="00EF1B39"/>
    <w:rsid w:val="00F8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957C9-BE0D-4ECD-BD1A-C2CB71F8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3</cp:revision>
  <dcterms:created xsi:type="dcterms:W3CDTF">2017-06-14T15:55:00Z</dcterms:created>
  <dcterms:modified xsi:type="dcterms:W3CDTF">2017-06-14T16:00:00Z</dcterms:modified>
</cp:coreProperties>
</file>