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76102">
        <w:rPr>
          <w:u w:val="single"/>
        </w:rPr>
        <w:t>Music- Orchestra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76102">
        <w:rPr>
          <w:u w:val="single"/>
        </w:rPr>
        <w:t>Advanced</w:t>
      </w:r>
      <w:r w:rsidR="00805425">
        <w:rPr>
          <w:u w:val="single"/>
        </w:rPr>
        <w:t xml:space="preserve"> (years 6-9)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7610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76102">
              <w:t>Artistic Skills and Knowledge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47833">
              <w:t>Four years; taught cyclically in correspondence with the repertoire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576102">
              <w:t>How can I use my instrument to express thoughts and feelings in context? How can I evaluate musical performances?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76102" w:rsidP="00A5565A">
            <w:pPr>
              <w:jc w:val="center"/>
            </w:pPr>
            <w:r>
              <w:t>Expression</w:t>
            </w:r>
          </w:p>
        </w:tc>
        <w:tc>
          <w:tcPr>
            <w:tcW w:w="1890" w:type="dxa"/>
            <w:vAlign w:val="center"/>
          </w:tcPr>
          <w:p w:rsidR="00A73EB8" w:rsidRPr="00A73EB8" w:rsidRDefault="006B778C" w:rsidP="00A5565A">
            <w:pPr>
              <w:jc w:val="center"/>
            </w:pPr>
            <w:r>
              <w:t>MU:Pr4.2.H.IIIa</w:t>
            </w:r>
          </w:p>
        </w:tc>
        <w:tc>
          <w:tcPr>
            <w:tcW w:w="3420" w:type="dxa"/>
            <w:vAlign w:val="center"/>
          </w:tcPr>
          <w:p w:rsidR="00990086" w:rsidRDefault="0057610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interpretation</w:t>
            </w:r>
          </w:p>
          <w:p w:rsidR="00576102" w:rsidRPr="00A73EB8" w:rsidRDefault="0057610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style</w:t>
            </w:r>
          </w:p>
        </w:tc>
        <w:tc>
          <w:tcPr>
            <w:tcW w:w="3420" w:type="dxa"/>
            <w:vAlign w:val="center"/>
          </w:tcPr>
          <w:p w:rsidR="00805425" w:rsidRDefault="00805425" w:rsidP="00805425">
            <w:pPr>
              <w:jc w:val="center"/>
            </w:pPr>
            <w:r>
              <w:t>Following conducting gestures</w:t>
            </w:r>
            <w:r>
              <w:br/>
              <w:t>Orchestra and Solo repertoire</w:t>
            </w:r>
            <w:r>
              <w:br/>
              <w:t>Listening to professional recordings</w:t>
            </w:r>
          </w:p>
          <w:p w:rsidR="00A73EB8" w:rsidRPr="002F1426" w:rsidRDefault="00805425" w:rsidP="006B778C">
            <w:pPr>
              <w:jc w:val="center"/>
              <w:rPr>
                <w:b/>
              </w:rPr>
            </w:pPr>
            <w:r>
              <w:t>Attending professional concerts</w:t>
            </w:r>
            <w:r w:rsidR="006B778C">
              <w:br/>
              <w:t>“Habits of a Successful Musician” book</w:t>
            </w:r>
          </w:p>
        </w:tc>
        <w:tc>
          <w:tcPr>
            <w:tcW w:w="2880" w:type="dxa"/>
            <w:vAlign w:val="center"/>
          </w:tcPr>
          <w:p w:rsidR="00A73EB8" w:rsidRPr="00DB305D" w:rsidRDefault="00805425" w:rsidP="00A5565A">
            <w:pPr>
              <w:spacing w:after="120"/>
              <w:jc w:val="center"/>
              <w:rPr>
                <w:sz w:val="18"/>
              </w:rPr>
            </w:pPr>
            <w:r>
              <w:t>Concert performances</w:t>
            </w:r>
            <w:r>
              <w:br/>
              <w:t>Solo performance</w:t>
            </w:r>
            <w:r w:rsidR="006B778C">
              <w:br/>
              <w:t xml:space="preserve"> Teacher evaluation</w:t>
            </w:r>
            <w:r w:rsidR="006B778C">
              <w:br/>
              <w:t>Self-evaluation of recording</w:t>
            </w:r>
            <w:r w:rsidR="006B778C">
              <w:br/>
              <w:t>Written reflections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76102" w:rsidP="00A5565A">
            <w:pPr>
              <w:jc w:val="center"/>
            </w:pPr>
            <w:r>
              <w:t>Historical Periods</w:t>
            </w:r>
          </w:p>
        </w:tc>
        <w:tc>
          <w:tcPr>
            <w:tcW w:w="1890" w:type="dxa"/>
            <w:vAlign w:val="center"/>
          </w:tcPr>
          <w:p w:rsidR="0080537B" w:rsidRPr="00A73EB8" w:rsidRDefault="006B778C" w:rsidP="00A5565A">
            <w:pPr>
              <w:jc w:val="center"/>
            </w:pPr>
            <w:r>
              <w:t>MU:Pr4.2.H.IIIa</w:t>
            </w:r>
            <w:r>
              <w:br/>
              <w:t>MU:Pr4.3.H.IIIa</w:t>
            </w:r>
          </w:p>
        </w:tc>
        <w:tc>
          <w:tcPr>
            <w:tcW w:w="3420" w:type="dxa"/>
            <w:vAlign w:val="center"/>
          </w:tcPr>
          <w:p w:rsidR="00990086" w:rsidRDefault="0057610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Baroque</w:t>
            </w:r>
          </w:p>
          <w:p w:rsidR="00576102" w:rsidRDefault="0057610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Classical</w:t>
            </w:r>
          </w:p>
          <w:p w:rsidR="00576102" w:rsidRDefault="0057610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Romantic</w:t>
            </w:r>
          </w:p>
          <w:p w:rsidR="00576102" w:rsidRPr="00A73EB8" w:rsidRDefault="0057610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Modern</w:t>
            </w:r>
          </w:p>
        </w:tc>
        <w:tc>
          <w:tcPr>
            <w:tcW w:w="3420" w:type="dxa"/>
            <w:vAlign w:val="center"/>
          </w:tcPr>
          <w:p w:rsidR="0080537B" w:rsidRPr="002F1426" w:rsidRDefault="006B778C" w:rsidP="00A5565A">
            <w:pPr>
              <w:jc w:val="center"/>
              <w:rPr>
                <w:b/>
              </w:rPr>
            </w:pPr>
            <w:r>
              <w:t>Professional recordings</w:t>
            </w:r>
            <w:r>
              <w:br/>
              <w:t xml:space="preserve">Supplemental articles </w:t>
            </w:r>
            <w:r>
              <w:br/>
            </w:r>
            <w:r w:rsidR="00805425">
              <w:t>Research for program notes</w:t>
            </w:r>
          </w:p>
        </w:tc>
        <w:tc>
          <w:tcPr>
            <w:tcW w:w="2880" w:type="dxa"/>
            <w:vAlign w:val="center"/>
          </w:tcPr>
          <w:p w:rsidR="0080537B" w:rsidRPr="00DB305D" w:rsidRDefault="006B778C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of recording</w:t>
            </w:r>
            <w:r>
              <w:br/>
            </w:r>
            <w:r w:rsidR="00805425">
              <w:t>Program notes assignment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76102" w:rsidP="00A5565A">
            <w:pPr>
              <w:jc w:val="center"/>
            </w:pPr>
            <w:r>
              <w:t>Evaluating Performances</w:t>
            </w:r>
          </w:p>
        </w:tc>
        <w:tc>
          <w:tcPr>
            <w:tcW w:w="1890" w:type="dxa"/>
            <w:vAlign w:val="center"/>
          </w:tcPr>
          <w:p w:rsidR="0080537B" w:rsidRPr="00A73EB8" w:rsidRDefault="006B778C" w:rsidP="00A5565A">
            <w:pPr>
              <w:jc w:val="center"/>
            </w:pPr>
            <w:r>
              <w:t>MU:Pr4.2.H.IIIa</w:t>
            </w:r>
            <w:r>
              <w:br/>
              <w:t>MU:Pr5.1.H.IIIa</w:t>
            </w:r>
            <w:r>
              <w:br/>
              <w:t>MU:Re7.1.H.IIIa</w:t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80537B" w:rsidRPr="002F1426" w:rsidRDefault="006B778C" w:rsidP="00A5565A">
            <w:pPr>
              <w:jc w:val="center"/>
              <w:rPr>
                <w:b/>
              </w:rPr>
            </w:pPr>
            <w:r>
              <w:t>Teacher modeling</w:t>
            </w:r>
            <w:r>
              <w:br/>
              <w:t>Professional recordings</w:t>
            </w:r>
            <w:r>
              <w:br/>
              <w:t xml:space="preserve">Supplemental articles </w:t>
            </w:r>
            <w:r w:rsidR="00E96752">
              <w:br/>
            </w:r>
            <w:r w:rsidR="00805425">
              <w:t>Professional recordings by a variety of artists</w:t>
            </w:r>
          </w:p>
        </w:tc>
        <w:tc>
          <w:tcPr>
            <w:tcW w:w="2880" w:type="dxa"/>
            <w:vAlign w:val="center"/>
          </w:tcPr>
          <w:p w:rsidR="00805425" w:rsidRPr="00DB305D" w:rsidRDefault="006B778C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of recording</w:t>
            </w:r>
            <w:r>
              <w:br/>
              <w:t>Written reflections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76102"/>
    <w:rsid w:val="005E38FC"/>
    <w:rsid w:val="00611B54"/>
    <w:rsid w:val="006B778C"/>
    <w:rsid w:val="007A147C"/>
    <w:rsid w:val="007F0C34"/>
    <w:rsid w:val="0080537B"/>
    <w:rsid w:val="00805425"/>
    <w:rsid w:val="008902B0"/>
    <w:rsid w:val="00990086"/>
    <w:rsid w:val="009A0FC1"/>
    <w:rsid w:val="00A47833"/>
    <w:rsid w:val="00A73EB8"/>
    <w:rsid w:val="00AC2828"/>
    <w:rsid w:val="00B149C5"/>
    <w:rsid w:val="00B477DC"/>
    <w:rsid w:val="00B963EA"/>
    <w:rsid w:val="00C94F98"/>
    <w:rsid w:val="00DB305D"/>
    <w:rsid w:val="00DE5063"/>
    <w:rsid w:val="00E96752"/>
    <w:rsid w:val="00EF1B39"/>
    <w:rsid w:val="00F1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5BD93-9494-4976-B322-3563BAA83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Cliff, Melody</cp:lastModifiedBy>
  <cp:revision>7</cp:revision>
  <dcterms:created xsi:type="dcterms:W3CDTF">2017-02-02T16:49:00Z</dcterms:created>
  <dcterms:modified xsi:type="dcterms:W3CDTF">2018-06-13T18:34:00Z</dcterms:modified>
</cp:coreProperties>
</file>