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93B96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93B96">
        <w:rPr>
          <w:u w:val="single"/>
        </w:rPr>
        <w:t>Developing</w:t>
      </w:r>
      <w:r w:rsidR="00E325DB">
        <w:rPr>
          <w:u w:val="single"/>
        </w:rPr>
        <w:t xml:space="preserve"> (years 3-5)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93B9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93B96">
              <w:t>Artistic Skills and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20D7F">
              <w:t>Three years</w:t>
            </w:r>
            <w:r w:rsidR="00633C08">
              <w:t>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93B96">
              <w:t>How can I use my instrument to express thoughts and feelings in context? How can I evaluate musical performances?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93B96" w:rsidP="00A5565A">
            <w:pPr>
              <w:jc w:val="center"/>
            </w:pPr>
            <w:r>
              <w:t>Expression</w:t>
            </w:r>
          </w:p>
        </w:tc>
        <w:tc>
          <w:tcPr>
            <w:tcW w:w="1890" w:type="dxa"/>
            <w:vAlign w:val="center"/>
          </w:tcPr>
          <w:p w:rsidR="00A73EB8" w:rsidRPr="00A73EB8" w:rsidRDefault="00501963" w:rsidP="00A5565A">
            <w:pPr>
              <w:jc w:val="center"/>
            </w:pPr>
            <w:r>
              <w:t>MU:Pr4.2.H.8a</w:t>
            </w:r>
          </w:p>
        </w:tc>
        <w:tc>
          <w:tcPr>
            <w:tcW w:w="3420" w:type="dxa"/>
            <w:vAlign w:val="center"/>
          </w:tcPr>
          <w:p w:rsidR="00990086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</w:t>
            </w:r>
          </w:p>
          <w:p w:rsidR="00793B96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dynamics</w:t>
            </w:r>
          </w:p>
          <w:p w:rsidR="00793B96" w:rsidRPr="00A73EB8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</w:tc>
        <w:tc>
          <w:tcPr>
            <w:tcW w:w="3420" w:type="dxa"/>
            <w:vAlign w:val="center"/>
          </w:tcPr>
          <w:p w:rsidR="00E325DB" w:rsidRPr="002F1426" w:rsidRDefault="00501963" w:rsidP="00501963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  <w:r>
              <w:t xml:space="preserve"> </w:t>
            </w:r>
            <w:r>
              <w:br/>
            </w:r>
            <w:r w:rsidR="00E325DB">
              <w:t>Following conduc</w:t>
            </w:r>
            <w:r w:rsidR="006A7305">
              <w:t>ting gestures</w:t>
            </w:r>
            <w:r w:rsidR="006A7305">
              <w:br/>
              <w:t>Orchestra and solo</w:t>
            </w:r>
            <w:r w:rsidR="00E325DB">
              <w:t xml:space="preserve"> repertoire</w:t>
            </w:r>
            <w:r w:rsidR="00E325DB">
              <w:br/>
            </w:r>
          </w:p>
        </w:tc>
        <w:tc>
          <w:tcPr>
            <w:tcW w:w="2880" w:type="dxa"/>
            <w:vAlign w:val="center"/>
          </w:tcPr>
          <w:p w:rsidR="00A73EB8" w:rsidRPr="00DB305D" w:rsidRDefault="00501963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Written reflections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93B96" w:rsidP="00A5565A">
            <w:pPr>
              <w:jc w:val="center"/>
            </w:pPr>
            <w:r>
              <w:t>Historical Time Periods</w:t>
            </w:r>
          </w:p>
        </w:tc>
        <w:tc>
          <w:tcPr>
            <w:tcW w:w="1890" w:type="dxa"/>
            <w:vAlign w:val="center"/>
          </w:tcPr>
          <w:p w:rsidR="0080537B" w:rsidRPr="00A73EB8" w:rsidRDefault="00501963" w:rsidP="00A5565A">
            <w:pPr>
              <w:jc w:val="center"/>
            </w:pPr>
            <w:r>
              <w:t>MU:Pr4.2.H.8a</w:t>
            </w:r>
            <w:r>
              <w:br/>
              <w:t>MU:Pr4.3.H.8a</w:t>
            </w:r>
          </w:p>
        </w:tc>
        <w:tc>
          <w:tcPr>
            <w:tcW w:w="3420" w:type="dxa"/>
            <w:vAlign w:val="center"/>
          </w:tcPr>
          <w:p w:rsidR="00990086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Baroque period</w:t>
            </w:r>
          </w:p>
          <w:p w:rsidR="00793B96" w:rsidRPr="00A73EB8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Classical period</w:t>
            </w:r>
          </w:p>
        </w:tc>
        <w:tc>
          <w:tcPr>
            <w:tcW w:w="3420" w:type="dxa"/>
            <w:vAlign w:val="center"/>
          </w:tcPr>
          <w:p w:rsidR="0080537B" w:rsidRPr="002F1426" w:rsidRDefault="00501963" w:rsidP="00E325DB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80537B" w:rsidRPr="00DB305D" w:rsidRDefault="00501963" w:rsidP="00501963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 xml:space="preserve">Self-evaluation </w:t>
            </w:r>
            <w:r>
              <w:t>of recording</w:t>
            </w:r>
            <w:r>
              <w:br/>
              <w:t>Written assignments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93B96" w:rsidP="00A5565A">
            <w:pPr>
              <w:jc w:val="center"/>
            </w:pPr>
            <w:r>
              <w:t>Evaluating Performances</w:t>
            </w:r>
          </w:p>
        </w:tc>
        <w:tc>
          <w:tcPr>
            <w:tcW w:w="1890" w:type="dxa"/>
            <w:vAlign w:val="center"/>
          </w:tcPr>
          <w:p w:rsidR="0080537B" w:rsidRPr="00A73EB8" w:rsidRDefault="00501963" w:rsidP="00A5565A">
            <w:pPr>
              <w:jc w:val="center"/>
            </w:pPr>
            <w:r>
              <w:t>MU:Pr4.2.H.8a</w:t>
            </w:r>
            <w:r>
              <w:br/>
              <w:t>MU:Pr5.1.H.8a</w:t>
            </w:r>
            <w:r>
              <w:br/>
              <w:t>MU:Re7.1.H.8a</w:t>
            </w:r>
          </w:p>
        </w:tc>
        <w:tc>
          <w:tcPr>
            <w:tcW w:w="3420" w:type="dxa"/>
            <w:vAlign w:val="center"/>
          </w:tcPr>
          <w:p w:rsidR="00990086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musicianship</w:t>
            </w:r>
          </w:p>
          <w:p w:rsidR="00793B96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artistry</w:t>
            </w:r>
          </w:p>
          <w:p w:rsidR="00793B96" w:rsidRPr="00A73EB8" w:rsidRDefault="00793B9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 presence</w:t>
            </w:r>
          </w:p>
        </w:tc>
        <w:tc>
          <w:tcPr>
            <w:tcW w:w="3420" w:type="dxa"/>
            <w:vAlign w:val="center"/>
          </w:tcPr>
          <w:p w:rsidR="0080537B" w:rsidRPr="002F1426" w:rsidRDefault="00501963" w:rsidP="00276585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80537B" w:rsidRPr="00DB305D" w:rsidRDefault="00501963" w:rsidP="00501963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 xml:space="preserve">Self-evaluation </w:t>
            </w:r>
            <w:r>
              <w:t>of recording</w:t>
            </w:r>
            <w:r>
              <w:br/>
            </w:r>
            <w:r w:rsidR="00E325DB">
              <w:t xml:space="preserve">Written concert </w:t>
            </w:r>
            <w:r>
              <w:t>critiques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20D7F"/>
    <w:rsid w:val="00243906"/>
    <w:rsid w:val="002717B6"/>
    <w:rsid w:val="00276585"/>
    <w:rsid w:val="002F1426"/>
    <w:rsid w:val="002F1966"/>
    <w:rsid w:val="00501963"/>
    <w:rsid w:val="005E38FC"/>
    <w:rsid w:val="00611B54"/>
    <w:rsid w:val="00633C08"/>
    <w:rsid w:val="006A7305"/>
    <w:rsid w:val="00793B96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325D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A82D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E4CE0-2844-4DCD-A914-4511CDAE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8</cp:revision>
  <dcterms:created xsi:type="dcterms:W3CDTF">2017-02-02T16:44:00Z</dcterms:created>
  <dcterms:modified xsi:type="dcterms:W3CDTF">2018-06-13T18:46:00Z</dcterms:modified>
</cp:coreProperties>
</file>