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80420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80420">
        <w:rPr>
          <w:u w:val="single"/>
        </w:rPr>
        <w:t>Baseline</w:t>
      </w:r>
      <w:r w:rsidR="00563994">
        <w:rPr>
          <w:u w:val="single"/>
        </w:rPr>
        <w:t xml:space="preserve"> (year 1 and 2)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8042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80420">
              <w:t>Artistic Skills and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737FF">
              <w:t>Two years</w:t>
            </w:r>
            <w:r w:rsidR="00EE691B">
              <w:t>; taught cyclically in correspondence with the repertoire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80420">
              <w:t>How can I use my instrument to express thoughts and feelings in context? How can I evaluate musical performances?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80420" w:rsidP="00A5565A">
            <w:pPr>
              <w:jc w:val="center"/>
            </w:pPr>
            <w:r>
              <w:t>Expression</w:t>
            </w:r>
          </w:p>
        </w:tc>
        <w:tc>
          <w:tcPr>
            <w:tcW w:w="1890" w:type="dxa"/>
            <w:vAlign w:val="center"/>
          </w:tcPr>
          <w:p w:rsidR="00A73EB8" w:rsidRPr="00A73EB8" w:rsidRDefault="00513524" w:rsidP="00A5565A">
            <w:pPr>
              <w:jc w:val="center"/>
            </w:pPr>
            <w:r>
              <w:t>MU:Pr4.2.H.5a</w:t>
            </w:r>
          </w:p>
        </w:tc>
        <w:tc>
          <w:tcPr>
            <w:tcW w:w="3420" w:type="dxa"/>
            <w:vAlign w:val="center"/>
          </w:tcPr>
          <w:p w:rsidR="00990086" w:rsidRPr="00A73EB8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</w:t>
            </w:r>
          </w:p>
        </w:tc>
        <w:tc>
          <w:tcPr>
            <w:tcW w:w="3420" w:type="dxa"/>
            <w:vAlign w:val="center"/>
          </w:tcPr>
          <w:p w:rsidR="00A73EB8" w:rsidRPr="002F1426" w:rsidRDefault="000108B9" w:rsidP="000108B9">
            <w:pPr>
              <w:jc w:val="center"/>
              <w:rPr>
                <w:b/>
              </w:rPr>
            </w:pPr>
            <w:r>
              <w:br/>
            </w:r>
            <w:r w:rsidR="00513524">
              <w:t>“Sound Innovations” book</w:t>
            </w:r>
            <w:r w:rsidR="00513524">
              <w:br/>
              <w:t>Teacher modeling</w:t>
            </w:r>
            <w:r w:rsidR="00513524">
              <w:br/>
              <w:t>Professional recordings</w:t>
            </w:r>
            <w:r w:rsidR="00513524">
              <w:t xml:space="preserve"> </w:t>
            </w:r>
            <w:r>
              <w:br/>
            </w:r>
          </w:p>
        </w:tc>
        <w:tc>
          <w:tcPr>
            <w:tcW w:w="2880" w:type="dxa"/>
            <w:vAlign w:val="center"/>
          </w:tcPr>
          <w:p w:rsidR="00A73EB8" w:rsidRPr="00563994" w:rsidRDefault="00966CCE" w:rsidP="000108B9">
            <w:pPr>
              <w:spacing w:after="120"/>
              <w:jc w:val="center"/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80420" w:rsidP="00A5565A">
            <w:pPr>
              <w:jc w:val="center"/>
            </w:pPr>
            <w:r>
              <w:t>Historical and Cultural Context</w:t>
            </w:r>
          </w:p>
        </w:tc>
        <w:tc>
          <w:tcPr>
            <w:tcW w:w="1890" w:type="dxa"/>
            <w:vAlign w:val="center"/>
          </w:tcPr>
          <w:p w:rsidR="0080537B" w:rsidRPr="00A73EB8" w:rsidRDefault="00513524" w:rsidP="00A5565A">
            <w:pPr>
              <w:jc w:val="center"/>
            </w:pPr>
            <w:r>
              <w:t>MU:Pr4.2.H.5a</w:t>
            </w:r>
            <w:r>
              <w:br/>
              <w:t>MU:Pr4.3.H.5a</w:t>
            </w:r>
          </w:p>
        </w:tc>
        <w:tc>
          <w:tcPr>
            <w:tcW w:w="3420" w:type="dxa"/>
            <w:vAlign w:val="center"/>
          </w:tcPr>
          <w:p w:rsidR="00990086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</w:t>
            </w:r>
          </w:p>
          <w:p w:rsidR="00D80420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</w:t>
            </w:r>
          </w:p>
          <w:p w:rsidR="00D80420" w:rsidRPr="00A73EB8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diversity</w:t>
            </w:r>
          </w:p>
        </w:tc>
        <w:tc>
          <w:tcPr>
            <w:tcW w:w="3420" w:type="dxa"/>
            <w:vAlign w:val="center"/>
          </w:tcPr>
          <w:p w:rsidR="0080537B" w:rsidRPr="002F1426" w:rsidRDefault="00513524" w:rsidP="00A5565A">
            <w:pPr>
              <w:jc w:val="center"/>
              <w:rPr>
                <w:b/>
              </w:rPr>
            </w:pPr>
            <w:r>
              <w:t>“</w:t>
            </w:r>
            <w:r w:rsidR="000108B9">
              <w:t>Sound Innovations</w:t>
            </w:r>
            <w:r>
              <w:t>”</w:t>
            </w:r>
            <w:r w:rsidR="000108B9">
              <w:t xml:space="preserve"> book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80537B" w:rsidRPr="000108B9" w:rsidRDefault="00513524" w:rsidP="000108B9">
            <w:pPr>
              <w:spacing w:after="120"/>
              <w:jc w:val="center"/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80420" w:rsidP="00A5565A">
            <w:pPr>
              <w:jc w:val="center"/>
            </w:pPr>
            <w:r>
              <w:t>Evaluation</w:t>
            </w:r>
          </w:p>
        </w:tc>
        <w:tc>
          <w:tcPr>
            <w:tcW w:w="1890" w:type="dxa"/>
            <w:vAlign w:val="center"/>
          </w:tcPr>
          <w:p w:rsidR="0080537B" w:rsidRPr="00A73EB8" w:rsidRDefault="00513524" w:rsidP="00A5565A">
            <w:pPr>
              <w:jc w:val="center"/>
            </w:pPr>
            <w:r>
              <w:t>MU:Pr4.2.H.5a</w:t>
            </w:r>
            <w:r>
              <w:br/>
              <w:t>MU:Pr5.1.H.5a</w:t>
            </w:r>
            <w:r>
              <w:br/>
              <w:t>MU:Re7.1.H.5a</w:t>
            </w:r>
          </w:p>
        </w:tc>
        <w:tc>
          <w:tcPr>
            <w:tcW w:w="3420" w:type="dxa"/>
            <w:vAlign w:val="center"/>
          </w:tcPr>
          <w:p w:rsidR="00990086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skill</w:t>
            </w:r>
          </w:p>
          <w:p w:rsidR="00D80420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musicianship</w:t>
            </w:r>
          </w:p>
          <w:p w:rsidR="00D80420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artistry</w:t>
            </w:r>
          </w:p>
          <w:p w:rsidR="00D80420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ensemble</w:t>
            </w:r>
          </w:p>
          <w:p w:rsidR="00D80420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D80420" w:rsidRPr="00A73EB8" w:rsidRDefault="00D8042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intonation</w:t>
            </w:r>
          </w:p>
        </w:tc>
        <w:tc>
          <w:tcPr>
            <w:tcW w:w="3420" w:type="dxa"/>
            <w:vAlign w:val="center"/>
          </w:tcPr>
          <w:p w:rsidR="0080537B" w:rsidRPr="002F1426" w:rsidRDefault="00513524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513524" w:rsidP="00513524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t xml:space="preserve"> </w:t>
            </w:r>
            <w:r w:rsidR="000108B9">
              <w:t xml:space="preserve">Written concert </w:t>
            </w:r>
            <w:r>
              <w:t>critiques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08B9"/>
    <w:rsid w:val="000737FF"/>
    <w:rsid w:val="000850C2"/>
    <w:rsid w:val="001951E8"/>
    <w:rsid w:val="001E1FF2"/>
    <w:rsid w:val="00243906"/>
    <w:rsid w:val="002717B6"/>
    <w:rsid w:val="002F1426"/>
    <w:rsid w:val="002F1966"/>
    <w:rsid w:val="00513524"/>
    <w:rsid w:val="00563994"/>
    <w:rsid w:val="005E38FC"/>
    <w:rsid w:val="00611B54"/>
    <w:rsid w:val="007A147C"/>
    <w:rsid w:val="007F0C34"/>
    <w:rsid w:val="0080537B"/>
    <w:rsid w:val="008902B0"/>
    <w:rsid w:val="00966CCE"/>
    <w:rsid w:val="00990086"/>
    <w:rsid w:val="009A0FC1"/>
    <w:rsid w:val="00A73EB8"/>
    <w:rsid w:val="00AC2828"/>
    <w:rsid w:val="00B149C5"/>
    <w:rsid w:val="00B477DC"/>
    <w:rsid w:val="00B963EA"/>
    <w:rsid w:val="00C94F98"/>
    <w:rsid w:val="00D80420"/>
    <w:rsid w:val="00DB305D"/>
    <w:rsid w:val="00DE5063"/>
    <w:rsid w:val="00EE691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E963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EE73C-718B-41A5-B3A4-B3C7B8159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7</cp:revision>
  <dcterms:created xsi:type="dcterms:W3CDTF">2017-02-02T16:32:00Z</dcterms:created>
  <dcterms:modified xsi:type="dcterms:W3CDTF">2018-06-13T18:44:00Z</dcterms:modified>
</cp:coreProperties>
</file>