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D3E06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D3E06">
        <w:rPr>
          <w:u w:val="single"/>
        </w:rPr>
        <w:t>Baseline</w:t>
      </w:r>
      <w:r w:rsidR="00940574">
        <w:rPr>
          <w:u w:val="single"/>
        </w:rPr>
        <w:t xml:space="preserve"> (year 1 and 2)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D3E0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D3E06">
              <w:t>Technique and Musicianship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82992">
              <w:t>Two years; taught cyclically in correspondence with the repertoire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D3E06">
              <w:t>What are the elements of music? Why are aural skills necessary for individual and ensemble performance?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2B041C" w:rsidTr="0080537B">
        <w:tc>
          <w:tcPr>
            <w:tcW w:w="2785" w:type="dxa"/>
            <w:vAlign w:val="center"/>
          </w:tcPr>
          <w:p w:rsidR="00A73EB8" w:rsidRPr="002B041C" w:rsidRDefault="004D3E06" w:rsidP="00A5565A">
            <w:pPr>
              <w:jc w:val="center"/>
            </w:pPr>
            <w:r w:rsidRPr="002B041C">
              <w:t>Intonation</w:t>
            </w:r>
          </w:p>
        </w:tc>
        <w:tc>
          <w:tcPr>
            <w:tcW w:w="1890" w:type="dxa"/>
            <w:vAlign w:val="center"/>
          </w:tcPr>
          <w:p w:rsidR="00A73EB8" w:rsidRPr="002B041C" w:rsidRDefault="0081022E" w:rsidP="00A5565A">
            <w:pPr>
              <w:jc w:val="center"/>
            </w:pPr>
            <w:r>
              <w:t>MU:Cr1.1.H.5a</w:t>
            </w:r>
            <w:r>
              <w:br/>
              <w:t>MU:Cr3.1.H.5a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99008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pitch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in-tune/intonation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melody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harmony</w:t>
            </w:r>
          </w:p>
        </w:tc>
        <w:tc>
          <w:tcPr>
            <w:tcW w:w="3420" w:type="dxa"/>
            <w:vAlign w:val="center"/>
          </w:tcPr>
          <w:p w:rsidR="00A73EB8" w:rsidRPr="002B041C" w:rsidRDefault="0081022E" w:rsidP="00A5565A">
            <w:pPr>
              <w:jc w:val="center"/>
            </w:pPr>
            <w:r>
              <w:t>Electronic tuner or tuner app</w:t>
            </w:r>
            <w:r>
              <w:br/>
              <w:t>Piano accompaniment</w:t>
            </w:r>
            <w:r>
              <w:br/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940574" w:rsidRPr="002B041C" w:rsidRDefault="0081022E" w:rsidP="00940574">
            <w:pPr>
              <w:spacing w:after="120"/>
              <w:jc w:val="center"/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A73EB8" w:rsidRPr="002B041C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2B041C" w:rsidTr="00A5565A">
        <w:tc>
          <w:tcPr>
            <w:tcW w:w="2785" w:type="dxa"/>
            <w:vAlign w:val="center"/>
          </w:tcPr>
          <w:p w:rsidR="0080537B" w:rsidRPr="002B041C" w:rsidRDefault="004D3E06" w:rsidP="00A5565A">
            <w:pPr>
              <w:jc w:val="center"/>
            </w:pPr>
            <w:r w:rsidRPr="002B041C">
              <w:t>Rhythm and Meter</w:t>
            </w:r>
          </w:p>
        </w:tc>
        <w:tc>
          <w:tcPr>
            <w:tcW w:w="1890" w:type="dxa"/>
            <w:vAlign w:val="center"/>
          </w:tcPr>
          <w:p w:rsidR="0080537B" w:rsidRPr="002B041C" w:rsidRDefault="0081022E" w:rsidP="00A5565A">
            <w:pPr>
              <w:jc w:val="center"/>
            </w:pPr>
            <w:r>
              <w:t>MU:Cr1.1.H.5a</w:t>
            </w:r>
            <w:r>
              <w:br/>
              <w:t>MU:Cr3.1.H.5a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99008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whole note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dotted half note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half note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quarter note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eighth note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whole rest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half rest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quarter rest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pick-up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2/4, 3/4, 4/4 meter</w:t>
            </w:r>
          </w:p>
        </w:tc>
        <w:tc>
          <w:tcPr>
            <w:tcW w:w="3420" w:type="dxa"/>
            <w:vAlign w:val="center"/>
          </w:tcPr>
          <w:p w:rsidR="00940574" w:rsidRPr="002B041C" w:rsidRDefault="0081022E" w:rsidP="00A5565A">
            <w:pPr>
              <w:jc w:val="center"/>
            </w:pPr>
            <w:r>
              <w:t>Electronic tuner or tuner app</w:t>
            </w:r>
            <w:r>
              <w:br/>
              <w:t>Piano accompaniment</w:t>
            </w:r>
            <w:r>
              <w:br/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2B041C" w:rsidRDefault="0081022E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80537B" w:rsidRPr="002B041C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2B041C" w:rsidTr="00A5565A">
        <w:tc>
          <w:tcPr>
            <w:tcW w:w="2785" w:type="dxa"/>
            <w:vAlign w:val="center"/>
          </w:tcPr>
          <w:p w:rsidR="0080537B" w:rsidRPr="002B041C" w:rsidRDefault="004D3E06" w:rsidP="00A5565A">
            <w:pPr>
              <w:jc w:val="center"/>
            </w:pPr>
            <w:r w:rsidRPr="002B041C">
              <w:t>Notation</w:t>
            </w:r>
          </w:p>
        </w:tc>
        <w:tc>
          <w:tcPr>
            <w:tcW w:w="1890" w:type="dxa"/>
            <w:vAlign w:val="center"/>
          </w:tcPr>
          <w:p w:rsidR="0080537B" w:rsidRPr="002B041C" w:rsidRDefault="0081022E" w:rsidP="00A5565A">
            <w:pPr>
              <w:jc w:val="center"/>
            </w:pPr>
            <w:r>
              <w:t>MU:Cr1.1.H.5a</w:t>
            </w:r>
            <w:r>
              <w:br/>
              <w:t>MU:Cr3.1.H.5a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99008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symbols/notation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dynamics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tempo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treble/alto/bass clef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articulation/bowing</w:t>
            </w:r>
          </w:p>
          <w:p w:rsidR="004D3E06" w:rsidRPr="002B041C" w:rsidRDefault="004D3E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sight reading</w:t>
            </w:r>
          </w:p>
        </w:tc>
        <w:tc>
          <w:tcPr>
            <w:tcW w:w="3420" w:type="dxa"/>
            <w:vAlign w:val="center"/>
          </w:tcPr>
          <w:p w:rsidR="0080537B" w:rsidRPr="002B041C" w:rsidRDefault="0081022E" w:rsidP="00A5565A">
            <w:pPr>
              <w:jc w:val="center"/>
            </w:pPr>
            <w:r>
              <w:t>Electronic tuner or tuner app</w:t>
            </w:r>
            <w:r>
              <w:br/>
              <w:t>Piano accompaniment</w:t>
            </w:r>
            <w:r>
              <w:br/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2B041C" w:rsidRDefault="0081022E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80537B" w:rsidRPr="002B041C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2B041C" w:rsidTr="00A5565A">
        <w:tc>
          <w:tcPr>
            <w:tcW w:w="2785" w:type="dxa"/>
            <w:vAlign w:val="center"/>
          </w:tcPr>
          <w:p w:rsidR="002717B6" w:rsidRPr="002B041C" w:rsidRDefault="00940574" w:rsidP="00A5565A">
            <w:pPr>
              <w:jc w:val="center"/>
            </w:pPr>
            <w:r w:rsidRPr="002B041C">
              <w:t>Ensemble Skills</w:t>
            </w:r>
          </w:p>
        </w:tc>
        <w:tc>
          <w:tcPr>
            <w:tcW w:w="1890" w:type="dxa"/>
            <w:vAlign w:val="center"/>
          </w:tcPr>
          <w:p w:rsidR="002717B6" w:rsidRPr="002B041C" w:rsidRDefault="002717B6" w:rsidP="00A5565A">
            <w:pPr>
              <w:jc w:val="center"/>
            </w:pPr>
            <w:r w:rsidRPr="002B041C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2B041C">
              <w:instrText xml:space="preserve"> FORMTEXT </w:instrText>
            </w:r>
            <w:r w:rsidRPr="002B041C">
              <w:fldChar w:fldCharType="separate"/>
            </w:r>
            <w:r w:rsidRPr="002B041C">
              <w:rPr>
                <w:noProof/>
              </w:rPr>
              <w:t>Enter standard(s) here</w:t>
            </w:r>
            <w:r w:rsidRPr="002B041C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2B041C" w:rsidRDefault="009405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conductor</w:t>
            </w:r>
          </w:p>
          <w:p w:rsidR="00940574" w:rsidRPr="002B041C" w:rsidRDefault="009405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beat pattern</w:t>
            </w:r>
          </w:p>
          <w:p w:rsidR="00940574" w:rsidRPr="002B041C" w:rsidRDefault="009405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ensemble</w:t>
            </w:r>
          </w:p>
          <w:p w:rsidR="00940574" w:rsidRPr="002B041C" w:rsidRDefault="009405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B041C">
              <w:t>balance/blend</w:t>
            </w:r>
          </w:p>
        </w:tc>
        <w:tc>
          <w:tcPr>
            <w:tcW w:w="3420" w:type="dxa"/>
            <w:vAlign w:val="center"/>
          </w:tcPr>
          <w:p w:rsidR="00940574" w:rsidRPr="002B041C" w:rsidRDefault="0081022E" w:rsidP="00A5565A">
            <w:pPr>
              <w:jc w:val="center"/>
            </w:pPr>
            <w:r>
              <w:t>Electronic tuner or tuner app</w:t>
            </w:r>
            <w:r>
              <w:br/>
              <w:t>Piano accompaniment</w:t>
            </w:r>
            <w:r>
              <w:br/>
              <w:t>“Sound Innovations” book</w:t>
            </w:r>
            <w:r>
              <w:br/>
              <w:t>Teacher modeling</w:t>
            </w:r>
            <w:r w:rsidRPr="002B041C">
              <w:t xml:space="preserve"> </w:t>
            </w:r>
            <w:r>
              <w:br/>
            </w:r>
            <w:r w:rsidR="00940574" w:rsidRPr="002B041C">
              <w:t>Orchestra repertoire</w:t>
            </w:r>
          </w:p>
        </w:tc>
        <w:tc>
          <w:tcPr>
            <w:tcW w:w="2880" w:type="dxa"/>
            <w:vAlign w:val="center"/>
          </w:tcPr>
          <w:p w:rsidR="002717B6" w:rsidRPr="002B041C" w:rsidRDefault="0081022E" w:rsidP="0081022E">
            <w:pPr>
              <w:spacing w:after="120"/>
              <w:jc w:val="center"/>
              <w:rPr>
                <w:sz w:val="18"/>
              </w:rPr>
            </w:pPr>
            <w:r>
              <w:t>Teacher evaluat</w:t>
            </w:r>
            <w:r>
              <w:t>ion</w:t>
            </w:r>
            <w:r>
              <w:br/>
              <w:t>Self-evaluation of r</w:t>
            </w:r>
            <w:bookmarkStart w:id="0" w:name="_GoBack"/>
            <w:bookmarkEnd w:id="0"/>
            <w:r>
              <w:t>ehearsal recordings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B041C"/>
    <w:rsid w:val="002F1426"/>
    <w:rsid w:val="002F1966"/>
    <w:rsid w:val="0046558C"/>
    <w:rsid w:val="004A11C8"/>
    <w:rsid w:val="004D3E06"/>
    <w:rsid w:val="005E38FC"/>
    <w:rsid w:val="00611B54"/>
    <w:rsid w:val="007A147C"/>
    <w:rsid w:val="007F0C34"/>
    <w:rsid w:val="0080537B"/>
    <w:rsid w:val="0081022E"/>
    <w:rsid w:val="008902B0"/>
    <w:rsid w:val="00940574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8299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1DD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76DB7-FF3D-4DA3-B743-1FAB2DD92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7</cp:revision>
  <dcterms:created xsi:type="dcterms:W3CDTF">2017-02-02T16:31:00Z</dcterms:created>
  <dcterms:modified xsi:type="dcterms:W3CDTF">2018-06-13T18:51:00Z</dcterms:modified>
</cp:coreProperties>
</file>