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 xml:space="preserve">Individual Sports </w:t>
            </w:r>
            <w:r w:rsidR="00A7715D">
              <w:t>I</w:t>
            </w:r>
            <w:r w:rsidR="004660DD">
              <w:t>I</w:t>
            </w:r>
            <w:r w:rsidR="0099572D">
              <w:t>-Bowling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4559E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660DD" w:rsidRPr="00A73EB8" w:rsidRDefault="004660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D975AC">
            <w:pPr>
              <w:spacing w:after="120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8870B2" w:rsidTr="00CC77AF">
        <w:tc>
          <w:tcPr>
            <w:tcW w:w="2785" w:type="dxa"/>
            <w:vAlign w:val="center"/>
          </w:tcPr>
          <w:p w:rsidR="008870B2" w:rsidRPr="00DE5063" w:rsidRDefault="008870B2" w:rsidP="008870B2">
            <w:pPr>
              <w:jc w:val="center"/>
            </w:pPr>
            <w:r>
              <w:t>Bowling</w:t>
            </w:r>
          </w:p>
        </w:tc>
        <w:tc>
          <w:tcPr>
            <w:tcW w:w="1890" w:type="dxa"/>
            <w:vAlign w:val="center"/>
          </w:tcPr>
          <w:p w:rsidR="008870B2" w:rsidRDefault="008870B2" w:rsidP="008870B2">
            <w:r>
              <w:t>10.5, C-Identify and apply practice strategies for skill improvement</w:t>
            </w:r>
          </w:p>
          <w:p w:rsidR="008870B2" w:rsidRDefault="008870B2" w:rsidP="008870B2"/>
          <w:p w:rsidR="008870B2" w:rsidRDefault="008870B2" w:rsidP="008870B2"/>
          <w:p w:rsidR="008870B2" w:rsidRDefault="008870B2" w:rsidP="008870B2">
            <w:r>
              <w:t>10.5, F-Describe and apply game strategies to complex games and physical activities. (offensive strategies, defensive strategies, time management)</w:t>
            </w:r>
          </w:p>
          <w:p w:rsidR="008870B2" w:rsidRDefault="008870B2" w:rsidP="008870B2"/>
          <w:p w:rsidR="008870B2" w:rsidRDefault="008870B2" w:rsidP="008870B2"/>
          <w:p w:rsidR="008870B2" w:rsidRDefault="008870B2" w:rsidP="008870B2">
            <w:r>
              <w:t>Fitness and Life Activities:</w:t>
            </w:r>
          </w:p>
          <w:p w:rsidR="008870B2" w:rsidRDefault="008870B2" w:rsidP="008870B2"/>
          <w:p w:rsidR="008870B2" w:rsidRDefault="008870B2" w:rsidP="008870B2">
            <w:r>
              <w:t xml:space="preserve">10.4, A (10-12 grade)-Analyze and engage in physical activities that are </w:t>
            </w:r>
            <w:proofErr w:type="gramStart"/>
            <w:r>
              <w:lastRenderedPageBreak/>
              <w:t>developmentally/individually</w:t>
            </w:r>
            <w:proofErr w:type="gramEnd"/>
            <w:r>
              <w:t xml:space="preserve"> appropriate and support achievement of personal fitness and activity goals.</w:t>
            </w:r>
          </w:p>
          <w:p w:rsidR="008870B2" w:rsidRDefault="008870B2" w:rsidP="008870B2"/>
          <w:p w:rsidR="008870B2" w:rsidRDefault="008870B2" w:rsidP="008870B2"/>
          <w:p w:rsidR="008870B2" w:rsidRDefault="008870B2" w:rsidP="008870B2"/>
          <w:p w:rsidR="008870B2" w:rsidRDefault="008870B2" w:rsidP="008870B2">
            <w:r>
              <w:t>10.4, D-Evaluate factors that affect physical activity and exercise preferences of adults (physical benefits)</w:t>
            </w:r>
          </w:p>
          <w:p w:rsidR="008870B2" w:rsidRPr="00A73EB8" w:rsidRDefault="008870B2" w:rsidP="008870B2">
            <w:pPr>
              <w:jc w:val="center"/>
            </w:pPr>
          </w:p>
        </w:tc>
        <w:tc>
          <w:tcPr>
            <w:tcW w:w="3420" w:type="dxa"/>
            <w:vAlign w:val="center"/>
          </w:tcPr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frame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strike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spare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frame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alley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approach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gutter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foul line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spot bowling</w:t>
            </w:r>
          </w:p>
          <w:p w:rsidR="008870B2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jersey</w:t>
            </w:r>
          </w:p>
          <w:p w:rsidR="008870B2" w:rsidRPr="00A73EB8" w:rsidRDefault="008870B2" w:rsidP="008870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Brooklyn</w:t>
            </w:r>
          </w:p>
        </w:tc>
        <w:tc>
          <w:tcPr>
            <w:tcW w:w="3420" w:type="dxa"/>
            <w:vAlign w:val="center"/>
          </w:tcPr>
          <w:p w:rsidR="008870B2" w:rsidRDefault="008870B2" w:rsidP="008870B2">
            <w:r>
              <w:t>*bowling balls</w:t>
            </w:r>
          </w:p>
          <w:p w:rsidR="008870B2" w:rsidRDefault="008870B2" w:rsidP="008870B2">
            <w:r>
              <w:t>*bowling pins</w:t>
            </w:r>
          </w:p>
          <w:p w:rsidR="008870B2" w:rsidRDefault="008870B2" w:rsidP="008870B2">
            <w:r>
              <w:t>*pin template</w:t>
            </w:r>
          </w:p>
          <w:p w:rsidR="008870B2" w:rsidRDefault="008870B2" w:rsidP="008870B2">
            <w:r>
              <w:t>*score sheets</w:t>
            </w:r>
          </w:p>
          <w:p w:rsidR="008870B2" w:rsidRDefault="008870B2" w:rsidP="008870B2">
            <w:r>
              <w:t>*bowling/etiquette rules packet</w:t>
            </w:r>
          </w:p>
          <w:p w:rsidR="008870B2" w:rsidRDefault="008870B2" w:rsidP="008870B2">
            <w:r>
              <w:t>*review/study guide</w:t>
            </w:r>
          </w:p>
          <w:p w:rsidR="008870B2" w:rsidRPr="002F1426" w:rsidRDefault="008870B2" w:rsidP="008870B2">
            <w:pPr>
              <w:rPr>
                <w:b/>
              </w:rPr>
            </w:pPr>
            <w:r>
              <w:t>*written test</w:t>
            </w:r>
          </w:p>
        </w:tc>
        <w:tc>
          <w:tcPr>
            <w:tcW w:w="3420" w:type="dxa"/>
            <w:vAlign w:val="center"/>
          </w:tcPr>
          <w:p w:rsidR="008870B2" w:rsidRDefault="008870B2" w:rsidP="008870B2">
            <w:pPr>
              <w:spacing w:after="120"/>
            </w:pPr>
            <w:r>
              <w:t>*Student Participation</w:t>
            </w:r>
          </w:p>
          <w:p w:rsidR="008870B2" w:rsidRDefault="008870B2" w:rsidP="008870B2">
            <w:pPr>
              <w:spacing w:after="120"/>
            </w:pPr>
            <w:r>
              <w:t>*Teacher Observation</w:t>
            </w:r>
          </w:p>
          <w:p w:rsidR="008870B2" w:rsidRDefault="008870B2" w:rsidP="008870B2">
            <w:pPr>
              <w:spacing w:after="120"/>
            </w:pPr>
            <w:r>
              <w:t>*Skills Test</w:t>
            </w:r>
          </w:p>
          <w:p w:rsidR="008870B2" w:rsidRPr="00B224E8" w:rsidRDefault="008870B2" w:rsidP="008870B2">
            <w:pPr>
              <w:spacing w:after="120"/>
            </w:pPr>
            <w:r>
              <w:t>*Written Test</w:t>
            </w:r>
          </w:p>
        </w:tc>
        <w:tc>
          <w:tcPr>
            <w:tcW w:w="3420" w:type="dxa"/>
            <w:vAlign w:val="center"/>
          </w:tcPr>
          <w:p w:rsidR="008870B2" w:rsidRPr="002F1426" w:rsidRDefault="008870B2" w:rsidP="008870B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870B2" w:rsidRPr="00DB305D" w:rsidRDefault="008870B2" w:rsidP="008870B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43906"/>
    <w:rsid w:val="00263BDB"/>
    <w:rsid w:val="002717B6"/>
    <w:rsid w:val="002D0E46"/>
    <w:rsid w:val="002F1426"/>
    <w:rsid w:val="002F1966"/>
    <w:rsid w:val="0044559E"/>
    <w:rsid w:val="004660DD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72D"/>
    <w:rsid w:val="00995E5A"/>
    <w:rsid w:val="009A0FC1"/>
    <w:rsid w:val="009B76B2"/>
    <w:rsid w:val="00A73EB8"/>
    <w:rsid w:val="00A7715D"/>
    <w:rsid w:val="00A9519F"/>
    <w:rsid w:val="00AC2828"/>
    <w:rsid w:val="00B149C5"/>
    <w:rsid w:val="00B477DC"/>
    <w:rsid w:val="00B951CC"/>
    <w:rsid w:val="00B963EA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B4AF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4BA33-A9D8-4842-A11A-452C5566C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2018-06-19T17:44:00Z</dcterms:created>
  <dcterms:modified xsi:type="dcterms:W3CDTF">2018-06-20T15:22:00Z</dcterms:modified>
</cp:coreProperties>
</file>