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1473F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1473F">
        <w:rPr>
          <w:u w:val="single"/>
        </w:rPr>
        <w:t>Developing</w:t>
      </w:r>
      <w:r w:rsidR="005F589D">
        <w:rPr>
          <w:u w:val="single"/>
        </w:rPr>
        <w:t xml:space="preserve"> (years 3-5)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1473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1473F">
              <w:t>Body Format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9592A">
              <w:t>Three years; taught cyclically in correspondence with the repertoire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1473F">
              <w:t>How does performing with good posture facilitate success on the instrument? How does balanced and lengthened position affect good posture?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1473F" w:rsidP="00A5565A">
            <w:pPr>
              <w:jc w:val="center"/>
            </w:pPr>
            <w:r>
              <w:t>Sitting and Standing Posture</w:t>
            </w:r>
          </w:p>
        </w:tc>
        <w:tc>
          <w:tcPr>
            <w:tcW w:w="1890" w:type="dxa"/>
            <w:vAlign w:val="center"/>
          </w:tcPr>
          <w:p w:rsidR="00A73EB8" w:rsidRPr="00A73EB8" w:rsidRDefault="00C61101" w:rsidP="00A5565A">
            <w:pPr>
              <w:jc w:val="center"/>
            </w:pPr>
            <w:r>
              <w:t>MU:Cr1.1.H.8a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90086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11473F" w:rsidRPr="00A73EB8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alignment</w:t>
            </w:r>
          </w:p>
        </w:tc>
        <w:tc>
          <w:tcPr>
            <w:tcW w:w="3420" w:type="dxa"/>
            <w:vAlign w:val="center"/>
          </w:tcPr>
          <w:p w:rsidR="005F589D" w:rsidRPr="002F1426" w:rsidRDefault="00C61101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5F589D" w:rsidRPr="005F589D" w:rsidRDefault="00C61101" w:rsidP="005F589D">
            <w:pPr>
              <w:spacing w:after="120"/>
              <w:jc w:val="center"/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1473F" w:rsidP="00A5565A">
            <w:pPr>
              <w:jc w:val="center"/>
            </w:pPr>
            <w:r>
              <w:t>Left Hand Position</w:t>
            </w:r>
          </w:p>
        </w:tc>
        <w:tc>
          <w:tcPr>
            <w:tcW w:w="1890" w:type="dxa"/>
            <w:vAlign w:val="center"/>
          </w:tcPr>
          <w:p w:rsidR="0080537B" w:rsidRPr="00A73EB8" w:rsidRDefault="00C61101" w:rsidP="00A5565A">
            <w:pPr>
              <w:jc w:val="center"/>
            </w:pPr>
            <w:r>
              <w:t>MU:Cr1.1.H.8a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90086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 shapes</w:t>
            </w:r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steps</w:t>
            </w:r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 steps</w:t>
            </w:r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positions</w:t>
            </w:r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shifting</w:t>
            </w:r>
          </w:p>
          <w:p w:rsidR="0011473F" w:rsidRPr="00A73EB8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vibrato</w:t>
            </w:r>
          </w:p>
        </w:tc>
        <w:tc>
          <w:tcPr>
            <w:tcW w:w="3420" w:type="dxa"/>
            <w:vAlign w:val="center"/>
          </w:tcPr>
          <w:p w:rsidR="0080537B" w:rsidRPr="002F1426" w:rsidRDefault="00C61101" w:rsidP="005F589D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C61101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1473F" w:rsidP="00A5565A">
            <w:pPr>
              <w:jc w:val="center"/>
            </w:pPr>
            <w:r>
              <w:t>Right Hand Position</w:t>
            </w:r>
          </w:p>
        </w:tc>
        <w:tc>
          <w:tcPr>
            <w:tcW w:w="1890" w:type="dxa"/>
            <w:vAlign w:val="center"/>
          </w:tcPr>
          <w:p w:rsidR="0080537B" w:rsidRPr="00A73EB8" w:rsidRDefault="00C61101" w:rsidP="00A5565A">
            <w:pPr>
              <w:jc w:val="center"/>
            </w:pPr>
            <w:r>
              <w:t>MU:Cr1.1.H.8a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90086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staccato</w:t>
            </w:r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martele</w:t>
            </w:r>
            <w:proofErr w:type="spellEnd"/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detache</w:t>
            </w:r>
            <w:proofErr w:type="spellEnd"/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tremolo</w:t>
            </w:r>
          </w:p>
          <w:p w:rsidR="0011473F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 recovery</w:t>
            </w:r>
          </w:p>
          <w:p w:rsidR="0011473F" w:rsidRPr="00A73EB8" w:rsidRDefault="0011473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 direction</w:t>
            </w:r>
          </w:p>
        </w:tc>
        <w:tc>
          <w:tcPr>
            <w:tcW w:w="3420" w:type="dxa"/>
            <w:vAlign w:val="center"/>
          </w:tcPr>
          <w:p w:rsidR="0080537B" w:rsidRPr="002F1426" w:rsidRDefault="00C61101" w:rsidP="005F589D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C61101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473F"/>
    <w:rsid w:val="001951E8"/>
    <w:rsid w:val="001E1FF2"/>
    <w:rsid w:val="00243906"/>
    <w:rsid w:val="002717B6"/>
    <w:rsid w:val="002F1426"/>
    <w:rsid w:val="002F1966"/>
    <w:rsid w:val="005A652C"/>
    <w:rsid w:val="005E38FC"/>
    <w:rsid w:val="005F589D"/>
    <w:rsid w:val="00611B54"/>
    <w:rsid w:val="007A147C"/>
    <w:rsid w:val="007F0C34"/>
    <w:rsid w:val="0080537B"/>
    <w:rsid w:val="008902B0"/>
    <w:rsid w:val="00990086"/>
    <w:rsid w:val="0099592A"/>
    <w:rsid w:val="009A0FC1"/>
    <w:rsid w:val="00A73EB8"/>
    <w:rsid w:val="00AC2828"/>
    <w:rsid w:val="00B149C5"/>
    <w:rsid w:val="00B477DC"/>
    <w:rsid w:val="00B963EA"/>
    <w:rsid w:val="00C61101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04161-AE51-44FF-AC12-38B888997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2017-02-02T16:34:00Z</dcterms:created>
  <dcterms:modified xsi:type="dcterms:W3CDTF">2018-06-13T18:49:00Z</dcterms:modified>
</cp:coreProperties>
</file>