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82ECE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30C61">
        <w:rPr>
          <w:u w:val="single"/>
        </w:rPr>
        <w:t>Baseline (year 1 and 2)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82EC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82ECE">
              <w:t>Body Format</w:t>
            </w:r>
          </w:p>
        </w:tc>
        <w:tc>
          <w:tcPr>
            <w:tcW w:w="7920" w:type="dxa"/>
          </w:tcPr>
          <w:p w:rsidR="009A0FC1" w:rsidRPr="000F191A" w:rsidRDefault="002F1426" w:rsidP="009A0FC1">
            <w:r w:rsidRPr="002F1426">
              <w:rPr>
                <w:b/>
              </w:rPr>
              <w:t>Pacing</w:t>
            </w:r>
            <w:r w:rsidR="000F191A">
              <w:rPr>
                <w:b/>
              </w:rPr>
              <w:t xml:space="preserve">: </w:t>
            </w:r>
            <w:r w:rsidR="005B4B94">
              <w:t>Two years; taught cyclically in correspondence with the repertoire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82ECE">
              <w:t>How does performing with good posture facilitate success on the instrument? How does balanced and lengthened position affect good posture?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1F4C2C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1F4C2C" w:rsidTr="0080537B">
        <w:tc>
          <w:tcPr>
            <w:tcW w:w="2785" w:type="dxa"/>
            <w:vAlign w:val="center"/>
          </w:tcPr>
          <w:p w:rsidR="00A73EB8" w:rsidRPr="001F4C2C" w:rsidRDefault="00182ECE" w:rsidP="00A5565A">
            <w:pPr>
              <w:jc w:val="center"/>
            </w:pPr>
            <w:r w:rsidRPr="001F4C2C">
              <w:t>Standing Posture</w:t>
            </w:r>
          </w:p>
        </w:tc>
        <w:tc>
          <w:tcPr>
            <w:tcW w:w="1890" w:type="dxa"/>
            <w:vAlign w:val="center"/>
          </w:tcPr>
          <w:p w:rsidR="00A73EB8" w:rsidRPr="001F4C2C" w:rsidRDefault="006602CF" w:rsidP="00A5565A">
            <w:pPr>
              <w:jc w:val="center"/>
            </w:pPr>
            <w:r>
              <w:t>MU:Cr1.1.H.5a</w:t>
            </w:r>
            <w:r>
              <w:br/>
              <w:t>MU:Pr4.2.H.5a</w:t>
            </w:r>
          </w:p>
        </w:tc>
        <w:tc>
          <w:tcPr>
            <w:tcW w:w="3420" w:type="dxa"/>
            <w:vAlign w:val="center"/>
          </w:tcPr>
          <w:p w:rsidR="00990086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posture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alignment</w:t>
            </w:r>
          </w:p>
        </w:tc>
        <w:tc>
          <w:tcPr>
            <w:tcW w:w="3420" w:type="dxa"/>
            <w:vAlign w:val="center"/>
          </w:tcPr>
          <w:p w:rsidR="00A73EB8" w:rsidRPr="001F4C2C" w:rsidRDefault="006602CF" w:rsidP="001F4C2C">
            <w:pPr>
              <w:jc w:val="center"/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A73EB8" w:rsidRPr="001F4C2C" w:rsidRDefault="006602CF" w:rsidP="00443EB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A73EB8" w:rsidRPr="001F4C2C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1F4C2C" w:rsidTr="00A5565A">
        <w:tc>
          <w:tcPr>
            <w:tcW w:w="2785" w:type="dxa"/>
            <w:vAlign w:val="center"/>
          </w:tcPr>
          <w:p w:rsidR="0080537B" w:rsidRPr="001F4C2C" w:rsidRDefault="00182ECE" w:rsidP="00A5565A">
            <w:pPr>
              <w:jc w:val="center"/>
            </w:pPr>
            <w:r w:rsidRPr="001F4C2C">
              <w:t>Sitting Posture</w:t>
            </w:r>
          </w:p>
        </w:tc>
        <w:tc>
          <w:tcPr>
            <w:tcW w:w="1890" w:type="dxa"/>
            <w:vAlign w:val="center"/>
          </w:tcPr>
          <w:p w:rsidR="0080537B" w:rsidRPr="001F4C2C" w:rsidRDefault="006602CF" w:rsidP="00A5565A">
            <w:pPr>
              <w:jc w:val="center"/>
            </w:pPr>
            <w:r>
              <w:t>MU:Cr1.1.H.5a</w:t>
            </w:r>
            <w:r>
              <w:br/>
              <w:t xml:space="preserve"> MU:Pr4.2.H.5a</w:t>
            </w:r>
          </w:p>
        </w:tc>
        <w:tc>
          <w:tcPr>
            <w:tcW w:w="3420" w:type="dxa"/>
            <w:vAlign w:val="center"/>
          </w:tcPr>
          <w:p w:rsidR="00990086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posture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alignment</w:t>
            </w:r>
          </w:p>
        </w:tc>
        <w:tc>
          <w:tcPr>
            <w:tcW w:w="3420" w:type="dxa"/>
            <w:vAlign w:val="center"/>
          </w:tcPr>
          <w:p w:rsidR="0080537B" w:rsidRPr="001F4C2C" w:rsidRDefault="006602CF" w:rsidP="00A5565A">
            <w:pPr>
              <w:jc w:val="center"/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1F4C2C" w:rsidRDefault="006602CF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  <w:r>
              <w:t xml:space="preserve"> </w:t>
            </w:r>
            <w:r>
              <w:br/>
            </w:r>
            <w:r w:rsidR="00443EBA">
              <w:t>Rehearsal p</w:t>
            </w:r>
            <w:r w:rsidR="000F191A" w:rsidRPr="001F4C2C">
              <w:t>articipation</w:t>
            </w:r>
          </w:p>
        </w:tc>
      </w:tr>
    </w:tbl>
    <w:p w:rsidR="0080537B" w:rsidRPr="001F4C2C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1F4C2C" w:rsidTr="00A5565A">
        <w:tc>
          <w:tcPr>
            <w:tcW w:w="2785" w:type="dxa"/>
            <w:vAlign w:val="center"/>
          </w:tcPr>
          <w:p w:rsidR="0080537B" w:rsidRPr="001F4C2C" w:rsidRDefault="00182ECE" w:rsidP="00A5565A">
            <w:pPr>
              <w:jc w:val="center"/>
            </w:pPr>
            <w:r w:rsidRPr="001F4C2C">
              <w:t>Left Hand Shape</w:t>
            </w:r>
          </w:p>
        </w:tc>
        <w:tc>
          <w:tcPr>
            <w:tcW w:w="1890" w:type="dxa"/>
            <w:vAlign w:val="center"/>
          </w:tcPr>
          <w:p w:rsidR="0080537B" w:rsidRPr="001F4C2C" w:rsidRDefault="006602CF" w:rsidP="00A5565A">
            <w:pPr>
              <w:jc w:val="center"/>
            </w:pPr>
            <w:r>
              <w:t>MU:Cr1.1.H.5a</w:t>
            </w:r>
            <w:r>
              <w:br/>
              <w:t xml:space="preserve"> MU:Pr4.2.H.5a</w:t>
            </w:r>
          </w:p>
        </w:tc>
        <w:tc>
          <w:tcPr>
            <w:tcW w:w="3420" w:type="dxa"/>
            <w:vAlign w:val="center"/>
          </w:tcPr>
          <w:p w:rsidR="00990086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left hand position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whole steps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half steps</w:t>
            </w:r>
          </w:p>
        </w:tc>
        <w:tc>
          <w:tcPr>
            <w:tcW w:w="3420" w:type="dxa"/>
            <w:vAlign w:val="center"/>
          </w:tcPr>
          <w:p w:rsidR="0080537B" w:rsidRPr="001F4C2C" w:rsidRDefault="006602CF" w:rsidP="00A5565A">
            <w:pPr>
              <w:jc w:val="center"/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1F4C2C" w:rsidRDefault="006602CF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F4C2C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1F4C2C" w:rsidTr="00A5565A">
        <w:tc>
          <w:tcPr>
            <w:tcW w:w="2785" w:type="dxa"/>
            <w:vAlign w:val="center"/>
          </w:tcPr>
          <w:p w:rsidR="002717B6" w:rsidRPr="001F4C2C" w:rsidRDefault="00182ECE" w:rsidP="00A5565A">
            <w:pPr>
              <w:jc w:val="center"/>
            </w:pPr>
            <w:r w:rsidRPr="001F4C2C">
              <w:t>Right Hand Shape</w:t>
            </w:r>
          </w:p>
        </w:tc>
        <w:tc>
          <w:tcPr>
            <w:tcW w:w="1890" w:type="dxa"/>
            <w:vAlign w:val="center"/>
          </w:tcPr>
          <w:p w:rsidR="002717B6" w:rsidRPr="001F4C2C" w:rsidRDefault="006602CF" w:rsidP="00A5565A">
            <w:pPr>
              <w:jc w:val="center"/>
            </w:pPr>
            <w:r>
              <w:t>MU:Cr1.1.H.5a</w:t>
            </w:r>
            <w:r>
              <w:br/>
              <w:t xml:space="preserve"> MU:Pr4.2.H.5a</w:t>
            </w:r>
          </w:p>
        </w:tc>
        <w:tc>
          <w:tcPr>
            <w:tcW w:w="3420" w:type="dxa"/>
            <w:vAlign w:val="center"/>
          </w:tcPr>
          <w:p w:rsidR="00990086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 w:rsidRPr="001F4C2C">
              <w:t>arco</w:t>
            </w:r>
            <w:proofErr w:type="spellEnd"/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 w:rsidRPr="001F4C2C">
              <w:t>pizzicato</w:t>
            </w:r>
            <w:proofErr w:type="gramEnd"/>
            <w:r w:rsidRPr="001F4C2C">
              <w:t xml:space="preserve"> (R.H. and L.H.)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bow hand shape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down bow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up bow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staccato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legato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slur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hooked bowing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double-stops</w:t>
            </w:r>
          </w:p>
          <w:p w:rsidR="00182ECE" w:rsidRPr="001F4C2C" w:rsidRDefault="00182EC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F4C2C">
              <w:t>string crossing</w:t>
            </w:r>
          </w:p>
        </w:tc>
        <w:tc>
          <w:tcPr>
            <w:tcW w:w="3420" w:type="dxa"/>
            <w:vAlign w:val="center"/>
          </w:tcPr>
          <w:p w:rsidR="002717B6" w:rsidRPr="001F4C2C" w:rsidRDefault="006602CF" w:rsidP="00A5565A">
            <w:pPr>
              <w:jc w:val="center"/>
            </w:pPr>
            <w:r>
              <w:t>“Sound Innovations”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2717B6" w:rsidRPr="001F4C2C" w:rsidRDefault="006602CF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191A"/>
    <w:rsid w:val="00182ECE"/>
    <w:rsid w:val="001951E8"/>
    <w:rsid w:val="001E1FF2"/>
    <w:rsid w:val="001F4C2C"/>
    <w:rsid w:val="00243906"/>
    <w:rsid w:val="002717B6"/>
    <w:rsid w:val="002F1426"/>
    <w:rsid w:val="002F1966"/>
    <w:rsid w:val="00443EBA"/>
    <w:rsid w:val="005B4B94"/>
    <w:rsid w:val="005E38FC"/>
    <w:rsid w:val="00611B54"/>
    <w:rsid w:val="006602CF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30C61"/>
    <w:rsid w:val="00B477DC"/>
    <w:rsid w:val="00B963EA"/>
    <w:rsid w:val="00C86015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1A83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5C87B-5BEF-4038-B8F4-0ADBB9AB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8</cp:revision>
  <dcterms:created xsi:type="dcterms:W3CDTF">2017-02-02T16:28:00Z</dcterms:created>
  <dcterms:modified xsi:type="dcterms:W3CDTF">2018-06-13T18:48:00Z</dcterms:modified>
</cp:coreProperties>
</file>